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476715" w14:textId="77777777" w:rsidR="00D805D0" w:rsidRDefault="00D805D0" w:rsidP="00EB3611">
      <w:pPr>
        <w:pStyle w:val="LtrRef"/>
      </w:pPr>
    </w:p>
    <w:p w14:paraId="2D4A8C0A" w14:textId="77777777" w:rsidR="00D805D0" w:rsidRDefault="00D805D0" w:rsidP="00EB3611">
      <w:pPr>
        <w:pStyle w:val="LtrRef"/>
      </w:pPr>
    </w:p>
    <w:p w14:paraId="1FEB1568" w14:textId="77777777" w:rsidR="00290D13" w:rsidRPr="00290D13" w:rsidRDefault="00290D13" w:rsidP="00290D13">
      <w:pPr>
        <w:rPr>
          <w:lang w:eastAsia="en-US"/>
        </w:rPr>
      </w:pPr>
    </w:p>
    <w:p w14:paraId="18A0EBFC" w14:textId="77777777" w:rsidR="00BD6F92" w:rsidRDefault="00BD6F92" w:rsidP="00290D13">
      <w:pPr>
        <w:pStyle w:val="StyleLtrDateBefore24ptAfter48pt"/>
      </w:pPr>
      <w:bookmarkStart w:id="0" w:name="HowNowTodaysDateF"/>
      <w:proofErr w:type="spellStart"/>
      <w:r>
        <w:t>HowNowTodaysDateF</w:t>
      </w:r>
      <w:bookmarkEnd w:id="0"/>
      <w:proofErr w:type="spellEnd"/>
    </w:p>
    <w:p w14:paraId="7089D4AC" w14:textId="77777777" w:rsidR="00BD6F92" w:rsidRDefault="00BD6F92" w:rsidP="00BD6F92">
      <w:pPr>
        <w:pStyle w:val="LtrAddress"/>
      </w:pPr>
      <w:bookmarkStart w:id="1" w:name="HowNowFullName"/>
      <w:proofErr w:type="spellStart"/>
      <w:r>
        <w:t>HowNowFullName</w:t>
      </w:r>
      <w:bookmarkEnd w:id="1"/>
      <w:proofErr w:type="spellEnd"/>
    </w:p>
    <w:p w14:paraId="0096938F" w14:textId="77777777" w:rsidR="00BD6F92" w:rsidRDefault="00BD6F92" w:rsidP="00BD6F92">
      <w:pPr>
        <w:pStyle w:val="LtrAddress"/>
      </w:pPr>
      <w:bookmarkStart w:id="2" w:name="HowNowFullAddress"/>
      <w:proofErr w:type="spellStart"/>
      <w:r>
        <w:t>HowNowFullAddress</w:t>
      </w:r>
      <w:bookmarkEnd w:id="2"/>
      <w:proofErr w:type="spellEnd"/>
    </w:p>
    <w:p w14:paraId="2BA77625" w14:textId="77777777" w:rsidR="00BD6F92" w:rsidRDefault="00526829" w:rsidP="00BD6F92">
      <w:pPr>
        <w:pStyle w:val="LtrSalutation"/>
      </w:pPr>
      <w:bookmarkStart w:id="3" w:name="HowNowGreeting"/>
      <w:proofErr w:type="spellStart"/>
      <w:r>
        <w:t>HowNowGreeting</w:t>
      </w:r>
      <w:bookmarkEnd w:id="3"/>
      <w:proofErr w:type="spellEnd"/>
      <w:r>
        <w:t xml:space="preserve"> </w:t>
      </w:r>
      <w:bookmarkStart w:id="4" w:name="HowNowSalutation"/>
      <w:proofErr w:type="spellStart"/>
      <w:r w:rsidR="00BD6F92">
        <w:t>HowNowSalutation</w:t>
      </w:r>
      <w:bookmarkEnd w:id="4"/>
      <w:proofErr w:type="spellEnd"/>
    </w:p>
    <w:p w14:paraId="526C2ED3" w14:textId="77777777" w:rsidR="004D46F8" w:rsidRDefault="00BD6F92" w:rsidP="009327EF">
      <w:pPr>
        <w:pStyle w:val="LtrPara"/>
      </w:pPr>
      <w:bookmarkStart w:id="5" w:name="HowNowMasterBody"/>
      <w:proofErr w:type="spellStart"/>
      <w:r>
        <w:t>HowNowMasterBody</w:t>
      </w:r>
      <w:bookmarkEnd w:id="5"/>
      <w:proofErr w:type="spellEnd"/>
    </w:p>
    <w:p w14:paraId="1B4D41A3" w14:textId="77777777" w:rsidR="00BD6F92" w:rsidRDefault="00BD6F92" w:rsidP="00BD6F92">
      <w:pPr>
        <w:pStyle w:val="LtrPara"/>
        <w:keepNext/>
      </w:pPr>
    </w:p>
    <w:p w14:paraId="7DDBD870" w14:textId="77777777" w:rsidR="00BD6F92" w:rsidRDefault="00BD6F92" w:rsidP="00BD6F92">
      <w:pPr>
        <w:pStyle w:val="LtrSignOff"/>
        <w:keepNext/>
      </w:pPr>
      <w:bookmarkStart w:id="6" w:name="HowNowSignoff"/>
      <w:proofErr w:type="spellStart"/>
      <w:r>
        <w:t>HowNowSignoff</w:t>
      </w:r>
      <w:bookmarkEnd w:id="6"/>
      <w:proofErr w:type="spellEnd"/>
    </w:p>
    <w:p w14:paraId="760B32CD" w14:textId="77777777" w:rsidR="00BD6F92" w:rsidRDefault="00BD6F92" w:rsidP="002B099D">
      <w:pPr>
        <w:pStyle w:val="LtrFirmName"/>
      </w:pPr>
      <w:bookmarkStart w:id="7" w:name="HowNowFirmName"/>
      <w:proofErr w:type="spellStart"/>
      <w:r>
        <w:t>HowNowFirmName</w:t>
      </w:r>
      <w:bookmarkEnd w:id="7"/>
      <w:proofErr w:type="spellEnd"/>
    </w:p>
    <w:p w14:paraId="26A8D4E4" w14:textId="77777777" w:rsidR="006657A6" w:rsidRPr="006657A6" w:rsidRDefault="006657A6" w:rsidP="006657A6">
      <w:pPr>
        <w:rPr>
          <w:lang w:eastAsia="en-US"/>
        </w:rPr>
      </w:pPr>
      <w:bookmarkStart w:id="8" w:name="HowNowSignatorySignature"/>
      <w:proofErr w:type="spellStart"/>
      <w:r>
        <w:rPr>
          <w:lang w:eastAsia="en-US"/>
        </w:rPr>
        <w:t>HowNowSignatorySignature</w:t>
      </w:r>
      <w:bookmarkEnd w:id="8"/>
      <w:proofErr w:type="spellEnd"/>
    </w:p>
    <w:p w14:paraId="35FBF064" w14:textId="77777777" w:rsidR="00BD6F92" w:rsidRDefault="00BD6F92" w:rsidP="00BD6F92">
      <w:pPr>
        <w:pStyle w:val="LtrSignatoryName"/>
        <w:keepNext/>
      </w:pPr>
      <w:bookmarkStart w:id="9" w:name="HowNowSignatoryName"/>
      <w:proofErr w:type="spellStart"/>
      <w:r>
        <w:t>HowNowSignatoryName</w:t>
      </w:r>
      <w:bookmarkEnd w:id="9"/>
      <w:proofErr w:type="spellEnd"/>
    </w:p>
    <w:p w14:paraId="1D4203B2" w14:textId="77777777" w:rsidR="00BD6F92" w:rsidRDefault="00BD6F92" w:rsidP="00747224">
      <w:pPr>
        <w:pStyle w:val="LtrSignatoryPosition"/>
      </w:pPr>
      <w:bookmarkStart w:id="10" w:name="HowNowSignatoryPosition"/>
      <w:proofErr w:type="spellStart"/>
      <w:r w:rsidRPr="00747224">
        <w:t>HowNowSignatoryPosition</w:t>
      </w:r>
      <w:bookmarkEnd w:id="10"/>
      <w:proofErr w:type="spellEnd"/>
    </w:p>
    <w:p w14:paraId="08949590" w14:textId="77777777" w:rsidR="003E1848" w:rsidRPr="003E1848" w:rsidRDefault="003E1848" w:rsidP="0020172F">
      <w:pPr>
        <w:pStyle w:val="LtrEnclosed"/>
        <w:rPr>
          <w:lang w:val="en-US"/>
        </w:rPr>
      </w:pPr>
      <w:bookmarkStart w:id="11" w:name="HowNowMasterEnclosure"/>
      <w:proofErr w:type="spellStart"/>
      <w:r w:rsidRPr="0020172F">
        <w:t>HowNowMasterEnclosure</w:t>
      </w:r>
      <w:bookmarkEnd w:id="11"/>
      <w:proofErr w:type="spellEnd"/>
    </w:p>
    <w:sectPr w:rsidR="003E1848" w:rsidRPr="003E1848" w:rsidSect="00A7750C">
      <w:footerReference w:type="default" r:id="rId8"/>
      <w:headerReference w:type="first" r:id="rId9"/>
      <w:pgSz w:w="11906" w:h="16838" w:code="9"/>
      <w:pgMar w:top="1134" w:right="1134" w:bottom="1242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1616CD" w14:textId="77777777" w:rsidR="00910BA7" w:rsidRDefault="00910BA7" w:rsidP="00826D43">
      <w:r>
        <w:separator/>
      </w:r>
    </w:p>
  </w:endnote>
  <w:endnote w:type="continuationSeparator" w:id="0">
    <w:p w14:paraId="786CADEC" w14:textId="77777777" w:rsidR="00910BA7" w:rsidRDefault="00910BA7" w:rsidP="00826D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81EA03" w14:textId="77777777" w:rsidR="004D46F8" w:rsidRDefault="004D46F8">
    <w:pPr>
      <w:pStyle w:val="Footer"/>
    </w:pPr>
    <w:r>
      <w:t xml:space="preserve">Page </w:t>
    </w: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5A2545">
      <w:rPr>
        <w:rStyle w:val="PageNumber"/>
        <w:noProof/>
      </w:rPr>
      <w:t>2</w:t>
    </w:r>
    <w:r>
      <w:rPr>
        <w:rStyle w:val="PageNumber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8B91D5" w14:textId="77777777" w:rsidR="00910BA7" w:rsidRDefault="00910BA7" w:rsidP="00826D43">
      <w:r>
        <w:separator/>
      </w:r>
    </w:p>
  </w:footnote>
  <w:footnote w:type="continuationSeparator" w:id="0">
    <w:p w14:paraId="51783431" w14:textId="77777777" w:rsidR="00910BA7" w:rsidRDefault="00910BA7" w:rsidP="00826D4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5AA5C5" w14:textId="40418B62" w:rsidR="004C7E57" w:rsidRPr="00493060" w:rsidRDefault="003D5D46" w:rsidP="00C25F2A">
    <w:pPr>
      <w:pStyle w:val="Header"/>
      <w:jc w:val="center"/>
    </w:pPr>
    <w:r w:rsidRPr="00F72EC2">
      <w:rPr>
        <w:noProof/>
      </w:rPr>
      <w:pict w14:anchorId="15249DEB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Picture 1" o:spid="_x0000_i1027" type="#_x0000_t75" style="width:151.75pt;height:116.85pt;visibility:visible;mso-wrap-style:square">
          <v:imagedata r:id="rId1" o:title=""/>
        </v:shape>
      </w:pict>
    </w:r>
    <w:r w:rsidR="00910BA7">
      <w:rPr>
        <w:noProof/>
      </w:rPr>
      <w:pict w14:anchorId="4EE14EA9">
        <v:shapetype id="_x0000_t202" coordsize="21600,21600" o:spt="202" path="m,l,21600r21600,l21600,xe">
          <v:stroke joinstyle="miter"/>
          <v:path gradientshapeok="t" o:connecttype="rect"/>
        </v:shapetype>
        <v:shape id="_x0000_s1028" type="#_x0000_t202" style="position:absolute;left:0;text-align:left;margin-left:172.35pt;margin-top:22.75pt;width:333pt;height:54pt;z-index:2;mso-position-horizontal-relative:text;mso-position-vertical-relative:text" filled="f" stroked="f">
          <v:textbox style="mso-next-textbox:#_x0000_s1028">
            <w:txbxContent>
              <w:p w14:paraId="21B54A66" w14:textId="77777777" w:rsidR="00D520FA" w:rsidRPr="000514CE" w:rsidRDefault="00D520FA" w:rsidP="00D520FA">
                <w:pPr>
                  <w:pStyle w:val="Address01"/>
                </w:pPr>
              </w:p>
            </w:txbxContent>
          </v:textbox>
        </v:shape>
      </w:pict>
    </w:r>
    <w:r w:rsidR="00910BA7">
      <w:rPr>
        <w:noProof/>
      </w:rPr>
      <w:pict w14:anchorId="349394D8">
        <v:shape id="_x0000_s1027" type="#_x0000_t202" style="position:absolute;left:0;text-align:left;margin-left:-16.6pt;margin-top:6.75pt;width:540pt;height:66.2pt;flip:y;z-index:1;mso-position-horizontal-relative:text;mso-position-vertical-relative:text" filled="f" stroked="f">
          <v:textbox style="mso-next-textbox:#_x0000_s1027">
            <w:txbxContent>
              <w:p w14:paraId="3E78C6E4" w14:textId="77777777" w:rsidR="00D520FA" w:rsidRPr="002E328A" w:rsidRDefault="00D520FA" w:rsidP="00D520FA"/>
            </w:txbxContent>
          </v:textbox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93227BC"/>
    <w:multiLevelType w:val="singleLevel"/>
    <w:tmpl w:val="D2E67E7E"/>
    <w:lvl w:ilvl="0">
      <w:start w:val="1"/>
      <w:numFmt w:val="bullet"/>
      <w:pStyle w:val="Ltr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num w:numId="1" w16cid:durableId="136944738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noPunctuationKerning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C839B5"/>
    <w:rsid w:val="00065002"/>
    <w:rsid w:val="00092E8D"/>
    <w:rsid w:val="00093F4B"/>
    <w:rsid w:val="00136DD5"/>
    <w:rsid w:val="001C5FFA"/>
    <w:rsid w:val="0020172F"/>
    <w:rsid w:val="00290D13"/>
    <w:rsid w:val="00291998"/>
    <w:rsid w:val="002A4D3E"/>
    <w:rsid w:val="002B099D"/>
    <w:rsid w:val="002C3D20"/>
    <w:rsid w:val="002D2653"/>
    <w:rsid w:val="002E3ECC"/>
    <w:rsid w:val="002E7A68"/>
    <w:rsid w:val="003A4A72"/>
    <w:rsid w:val="003D5D46"/>
    <w:rsid w:val="003E16B6"/>
    <w:rsid w:val="003E1848"/>
    <w:rsid w:val="00413EE4"/>
    <w:rsid w:val="00451FD7"/>
    <w:rsid w:val="00493060"/>
    <w:rsid w:val="004C3FFD"/>
    <w:rsid w:val="004C7E57"/>
    <w:rsid w:val="004D46F8"/>
    <w:rsid w:val="00513A80"/>
    <w:rsid w:val="00526829"/>
    <w:rsid w:val="005A2545"/>
    <w:rsid w:val="00643F3A"/>
    <w:rsid w:val="006657A6"/>
    <w:rsid w:val="006F16CA"/>
    <w:rsid w:val="0072317D"/>
    <w:rsid w:val="00745F94"/>
    <w:rsid w:val="00747224"/>
    <w:rsid w:val="007D3FC5"/>
    <w:rsid w:val="00826D43"/>
    <w:rsid w:val="00840757"/>
    <w:rsid w:val="008834DD"/>
    <w:rsid w:val="00891BBD"/>
    <w:rsid w:val="00900B0F"/>
    <w:rsid w:val="00910BA7"/>
    <w:rsid w:val="00927027"/>
    <w:rsid w:val="009327EF"/>
    <w:rsid w:val="00981F28"/>
    <w:rsid w:val="009F1665"/>
    <w:rsid w:val="009F3AD6"/>
    <w:rsid w:val="009F5B7A"/>
    <w:rsid w:val="00A22E6B"/>
    <w:rsid w:val="00A269A7"/>
    <w:rsid w:val="00A7750C"/>
    <w:rsid w:val="00AB69EA"/>
    <w:rsid w:val="00BA50E0"/>
    <w:rsid w:val="00BD6F92"/>
    <w:rsid w:val="00C25F2A"/>
    <w:rsid w:val="00C7795A"/>
    <w:rsid w:val="00C839B5"/>
    <w:rsid w:val="00D04909"/>
    <w:rsid w:val="00D520FA"/>
    <w:rsid w:val="00D805D0"/>
    <w:rsid w:val="00D864B2"/>
    <w:rsid w:val="00DE2176"/>
    <w:rsid w:val="00E019FF"/>
    <w:rsid w:val="00E24410"/>
    <w:rsid w:val="00E52FC0"/>
    <w:rsid w:val="00EB3611"/>
    <w:rsid w:val="00ED3EB4"/>
    <w:rsid w:val="00EE6BE9"/>
    <w:rsid w:val="00FE3D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2E7AAD1"/>
  <w15:chartTrackingRefBased/>
  <w15:docId w15:val="{C6659FFC-6C91-487C-ABE7-4D240801F8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805D0"/>
    <w:rPr>
      <w:rFonts w:ascii="Calibri" w:hAnsi="Calibri"/>
      <w:sz w:val="22"/>
      <w:szCs w:val="24"/>
    </w:rPr>
  </w:style>
  <w:style w:type="paragraph" w:styleId="Heading1">
    <w:name w:val="heading 1"/>
    <w:basedOn w:val="Normal"/>
    <w:next w:val="Normal"/>
    <w:qFormat/>
    <w:rsid w:val="00065002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rsid w:val="00DE2176"/>
    <w:pPr>
      <w:keepNext/>
      <w:spacing w:before="240" w:after="60"/>
      <w:outlineLvl w:val="1"/>
    </w:pPr>
    <w:rPr>
      <w:rFonts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rsid w:val="00DE2176"/>
    <w:pPr>
      <w:keepNext/>
      <w:spacing w:before="240" w:after="60"/>
      <w:outlineLvl w:val="2"/>
    </w:pPr>
    <w:rPr>
      <w:rFonts w:cs="Arial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520FA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4D46F8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4D46F8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4D46F8"/>
  </w:style>
  <w:style w:type="paragraph" w:customStyle="1" w:styleId="LtrAddress">
    <w:name w:val="LtrAddress"/>
    <w:basedOn w:val="Normal"/>
    <w:rsid w:val="00D805D0"/>
    <w:rPr>
      <w:szCs w:val="22"/>
      <w:lang w:eastAsia="en-US"/>
    </w:rPr>
  </w:style>
  <w:style w:type="paragraph" w:customStyle="1" w:styleId="LtrBullet">
    <w:name w:val="LtrBullet"/>
    <w:basedOn w:val="Normal"/>
    <w:rsid w:val="00D805D0"/>
    <w:pPr>
      <w:numPr>
        <w:numId w:val="1"/>
      </w:numPr>
      <w:spacing w:after="60"/>
      <w:jc w:val="both"/>
    </w:pPr>
    <w:rPr>
      <w:szCs w:val="20"/>
      <w:lang w:eastAsia="en-US"/>
    </w:rPr>
  </w:style>
  <w:style w:type="paragraph" w:customStyle="1" w:styleId="LtrDate">
    <w:name w:val="LtrDate"/>
    <w:basedOn w:val="Normal"/>
    <w:next w:val="Normal"/>
    <w:rsid w:val="00D805D0"/>
    <w:pPr>
      <w:spacing w:after="760"/>
    </w:pPr>
    <w:rPr>
      <w:szCs w:val="22"/>
      <w:lang w:eastAsia="en-US"/>
    </w:rPr>
  </w:style>
  <w:style w:type="paragraph" w:customStyle="1" w:styleId="LtrFirmName">
    <w:name w:val="LtrFirmName"/>
    <w:basedOn w:val="Normal"/>
    <w:next w:val="Normal"/>
    <w:rsid w:val="006657A6"/>
    <w:rPr>
      <w:szCs w:val="22"/>
      <w:lang w:eastAsia="en-US"/>
    </w:rPr>
  </w:style>
  <w:style w:type="paragraph" w:customStyle="1" w:styleId="LtrFormHeader">
    <w:name w:val="LtrFormHeader"/>
    <w:basedOn w:val="Normal"/>
    <w:next w:val="Normal"/>
    <w:rsid w:val="00D805D0"/>
    <w:pPr>
      <w:pageBreakBefore/>
      <w:shd w:val="clear" w:color="auto" w:fill="000000"/>
      <w:spacing w:after="240"/>
      <w:jc w:val="center"/>
    </w:pPr>
    <w:rPr>
      <w:b/>
      <w:szCs w:val="22"/>
      <w:lang w:eastAsia="en-US"/>
    </w:rPr>
  </w:style>
  <w:style w:type="paragraph" w:customStyle="1" w:styleId="LtrFormTbl">
    <w:name w:val="LtrFormTbl"/>
    <w:basedOn w:val="Normal"/>
    <w:rsid w:val="00D805D0"/>
    <w:pPr>
      <w:ind w:right="170"/>
    </w:pPr>
    <w:rPr>
      <w:szCs w:val="22"/>
      <w:lang w:eastAsia="en-US"/>
    </w:rPr>
  </w:style>
  <w:style w:type="paragraph" w:customStyle="1" w:styleId="LtrPara">
    <w:name w:val="LtrPara"/>
    <w:basedOn w:val="Normal"/>
    <w:rsid w:val="008834DD"/>
    <w:pPr>
      <w:spacing w:before="120" w:after="120"/>
      <w:jc w:val="both"/>
    </w:pPr>
    <w:rPr>
      <w:szCs w:val="22"/>
      <w:lang w:eastAsia="en-US"/>
    </w:rPr>
  </w:style>
  <w:style w:type="character" w:customStyle="1" w:styleId="LtrParaChar">
    <w:name w:val="LtrPara Char"/>
    <w:rsid w:val="009327EF"/>
    <w:rPr>
      <w:sz w:val="22"/>
      <w:szCs w:val="22"/>
      <w:lang w:val="en-AU" w:eastAsia="en-US" w:bidi="ar-SA"/>
    </w:rPr>
  </w:style>
  <w:style w:type="paragraph" w:customStyle="1" w:styleId="LtrParaHeading">
    <w:name w:val="LtrParaHeading"/>
    <w:basedOn w:val="LtrPara"/>
    <w:rsid w:val="009327EF"/>
    <w:pPr>
      <w:keepNext/>
    </w:pPr>
    <w:rPr>
      <w:b/>
    </w:rPr>
  </w:style>
  <w:style w:type="paragraph" w:customStyle="1" w:styleId="LtrParaNote">
    <w:name w:val="LtrParaNote"/>
    <w:rsid w:val="00D805D0"/>
    <w:pPr>
      <w:spacing w:before="120" w:after="120"/>
    </w:pPr>
    <w:rPr>
      <w:rFonts w:ascii="Calibri" w:hAnsi="Calibri"/>
      <w:i/>
      <w:sz w:val="22"/>
      <w:szCs w:val="22"/>
      <w:lang w:eastAsia="en-US"/>
    </w:rPr>
  </w:style>
  <w:style w:type="paragraph" w:customStyle="1" w:styleId="LtrRef">
    <w:name w:val="LtrRef"/>
    <w:basedOn w:val="Normal"/>
    <w:next w:val="Normal"/>
    <w:rsid w:val="00D805D0"/>
    <w:pPr>
      <w:spacing w:after="760"/>
    </w:pPr>
    <w:rPr>
      <w:sz w:val="18"/>
      <w:szCs w:val="22"/>
      <w:lang w:eastAsia="en-US"/>
    </w:rPr>
  </w:style>
  <w:style w:type="paragraph" w:customStyle="1" w:styleId="LtrSalutation">
    <w:name w:val="LtrSalutation"/>
    <w:basedOn w:val="Normal"/>
    <w:rsid w:val="00D805D0"/>
    <w:pPr>
      <w:spacing w:before="760" w:after="240"/>
    </w:pPr>
    <w:rPr>
      <w:szCs w:val="22"/>
      <w:lang w:eastAsia="en-US"/>
    </w:rPr>
  </w:style>
  <w:style w:type="paragraph" w:customStyle="1" w:styleId="LtrSectionHeader">
    <w:name w:val="LtrSectionHeader"/>
    <w:basedOn w:val="LtrFormHeader"/>
    <w:rsid w:val="009327EF"/>
    <w:pPr>
      <w:keepNext/>
      <w:pageBreakBefore w:val="0"/>
      <w:pBdr>
        <w:top w:val="single" w:sz="18" w:space="1" w:color="C0C0C0"/>
        <w:bottom w:val="single" w:sz="18" w:space="1" w:color="C0C0C0"/>
      </w:pBdr>
      <w:shd w:val="clear" w:color="auto" w:fill="C0C0C0"/>
      <w:spacing w:before="240"/>
      <w:jc w:val="left"/>
    </w:pPr>
  </w:style>
  <w:style w:type="paragraph" w:customStyle="1" w:styleId="LtrSignatoryName">
    <w:name w:val="LtrSignatoryName"/>
    <w:basedOn w:val="Normal"/>
    <w:next w:val="Normal"/>
    <w:rsid w:val="00D805D0"/>
    <w:rPr>
      <w:szCs w:val="22"/>
      <w:lang w:eastAsia="en-US"/>
    </w:rPr>
  </w:style>
  <w:style w:type="paragraph" w:customStyle="1" w:styleId="LtrSignatoryPosition">
    <w:name w:val="LtrSignatoryPosition"/>
    <w:basedOn w:val="Normal"/>
    <w:next w:val="Normal"/>
    <w:rsid w:val="00D805D0"/>
    <w:pPr>
      <w:spacing w:after="360"/>
    </w:pPr>
    <w:rPr>
      <w:b/>
      <w:szCs w:val="22"/>
      <w:lang w:eastAsia="en-US"/>
    </w:rPr>
  </w:style>
  <w:style w:type="paragraph" w:customStyle="1" w:styleId="LtrSignOff">
    <w:name w:val="LtrSignOff"/>
    <w:basedOn w:val="Normal"/>
    <w:next w:val="Normal"/>
    <w:rsid w:val="00D805D0"/>
    <w:pPr>
      <w:spacing w:before="240"/>
    </w:pPr>
    <w:rPr>
      <w:szCs w:val="22"/>
      <w:lang w:eastAsia="en-US"/>
    </w:rPr>
  </w:style>
  <w:style w:type="paragraph" w:customStyle="1" w:styleId="LtrSubject">
    <w:name w:val="LtrSubject"/>
    <w:basedOn w:val="Normal"/>
    <w:rsid w:val="007D3FC5"/>
    <w:pPr>
      <w:jc w:val="center"/>
    </w:pPr>
    <w:rPr>
      <w:b/>
      <w:szCs w:val="22"/>
      <w:lang w:eastAsia="en-US"/>
    </w:rPr>
  </w:style>
  <w:style w:type="paragraph" w:customStyle="1" w:styleId="LtrSubjectBold">
    <w:name w:val="LtrSubjectBold"/>
    <w:basedOn w:val="LtrSubject"/>
    <w:rsid w:val="007D3FC5"/>
    <w:pPr>
      <w:spacing w:after="120"/>
    </w:pPr>
  </w:style>
  <w:style w:type="paragraph" w:customStyle="1" w:styleId="LtrEnclosed">
    <w:name w:val="LtrEnclosed"/>
    <w:basedOn w:val="LtrPara"/>
    <w:rsid w:val="003E16B6"/>
    <w:pPr>
      <w:spacing w:before="0" w:after="0"/>
      <w:jc w:val="left"/>
    </w:pPr>
    <w:rPr>
      <w:sz w:val="20"/>
    </w:rPr>
  </w:style>
  <w:style w:type="paragraph" w:customStyle="1" w:styleId="StyleLtrDateBefore24ptAfter48pt">
    <w:name w:val="Style LtrDate + Before:  24 pt After:  48 pt"/>
    <w:basedOn w:val="LtrDate"/>
    <w:rsid w:val="00290D13"/>
    <w:pPr>
      <w:spacing w:before="480" w:after="960"/>
    </w:pPr>
    <w:rPr>
      <w:szCs w:val="20"/>
    </w:rPr>
  </w:style>
  <w:style w:type="paragraph" w:customStyle="1" w:styleId="YOURNAMEHERE">
    <w:name w:val="YOUR NAME HERE"/>
    <w:basedOn w:val="Heading4"/>
    <w:link w:val="YOURNAMEHEREChar"/>
    <w:qFormat/>
    <w:rsid w:val="00D520FA"/>
    <w:rPr>
      <w:rFonts w:ascii="Arial" w:hAnsi="Arial"/>
      <w:bCs w:val="0"/>
      <w:smallCaps/>
      <w:color w:val="4F81BD"/>
      <w:sz w:val="32"/>
      <w:lang w:val="en-US" w:eastAsia="en-US"/>
    </w:rPr>
  </w:style>
  <w:style w:type="paragraph" w:customStyle="1" w:styleId="YOURTAGLINEGOESHERE">
    <w:name w:val="YOUR TAGLINE GOES HERE"/>
    <w:basedOn w:val="Normal"/>
    <w:link w:val="YOURTAGLINEGOESHEREChar"/>
    <w:qFormat/>
    <w:rsid w:val="00D520FA"/>
    <w:rPr>
      <w:rFonts w:ascii="Arial" w:hAnsi="Arial"/>
      <w:b/>
      <w:smallCaps/>
      <w:color w:val="F58026"/>
      <w:sz w:val="24"/>
      <w:lang w:val="en-US" w:eastAsia="en-US"/>
    </w:rPr>
  </w:style>
  <w:style w:type="character" w:customStyle="1" w:styleId="YOURNAMEHEREChar">
    <w:name w:val="YOUR NAME HERE Char"/>
    <w:link w:val="YOURNAMEHERE"/>
    <w:rsid w:val="00D520FA"/>
    <w:rPr>
      <w:rFonts w:ascii="Arial" w:hAnsi="Arial"/>
      <w:b/>
      <w:smallCaps/>
      <w:color w:val="4F81BD"/>
      <w:sz w:val="32"/>
      <w:szCs w:val="28"/>
      <w:lang w:val="en-US" w:eastAsia="en-US"/>
    </w:rPr>
  </w:style>
  <w:style w:type="character" w:customStyle="1" w:styleId="YOURTAGLINEGOESHEREChar">
    <w:name w:val="YOUR TAGLINE GOES HERE Char"/>
    <w:link w:val="YOURTAGLINEGOESHERE"/>
    <w:rsid w:val="00D520FA"/>
    <w:rPr>
      <w:rFonts w:ascii="Arial" w:hAnsi="Arial"/>
      <w:b/>
      <w:smallCaps/>
      <w:color w:val="F58026"/>
      <w:sz w:val="24"/>
      <w:szCs w:val="24"/>
      <w:lang w:val="en-US" w:eastAsia="en-US"/>
    </w:rPr>
  </w:style>
  <w:style w:type="character" w:customStyle="1" w:styleId="Heading4Char">
    <w:name w:val="Heading 4 Char"/>
    <w:link w:val="Heading4"/>
    <w:uiPriority w:val="9"/>
    <w:semiHidden/>
    <w:rsid w:val="00D520FA"/>
    <w:rPr>
      <w:rFonts w:ascii="Calibri" w:eastAsia="Times New Roman" w:hAnsi="Calibri" w:cs="Times New Roman"/>
      <w:b/>
      <w:bCs/>
      <w:sz w:val="28"/>
      <w:szCs w:val="28"/>
    </w:rPr>
  </w:style>
  <w:style w:type="paragraph" w:customStyle="1" w:styleId="Address01">
    <w:name w:val="Address 01"/>
    <w:basedOn w:val="Heading2"/>
    <w:qFormat/>
    <w:rsid w:val="00D520FA"/>
    <w:pPr>
      <w:widowControl w:val="0"/>
      <w:spacing w:before="0" w:after="120"/>
    </w:pPr>
    <w:rPr>
      <w:rFonts w:ascii="Arial" w:hAnsi="Arial" w:cs="Times New Roman"/>
      <w:b w:val="0"/>
      <w:bCs w:val="0"/>
      <w:i w:val="0"/>
      <w:iCs w:val="0"/>
      <w:color w:val="000000"/>
      <w:kern w:val="28"/>
      <w:sz w:val="20"/>
      <w:szCs w:val="20"/>
      <w:lang w:val="en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Wayne\Dropbox\PC\Desktop\wm%20template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36A121-C276-4C11-9AD2-5F91750024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wm template</Template>
  <TotalTime>8</TotalTime>
  <Pages>1</Pages>
  <Words>33</Words>
  <Characters>191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Firm Master Letter Template (New)</vt:lpstr>
    </vt:vector>
  </TitlesOfParts>
  <Company>Business Fitness Pty Ltd</Company>
  <LinksUpToDate>false</LinksUpToDate>
  <CharactersWithSpaces>223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Firm Master Letter Template (New)</dc:title>
  <dc:subject/>
  <dc:creator>Wayne</dc:creator>
  <cp:keywords/>
  <dc:description>New layout Master Style template</dc:description>
  <cp:lastModifiedBy>Wayne Marriage</cp:lastModifiedBy>
  <cp:revision>7</cp:revision>
  <dcterms:created xsi:type="dcterms:W3CDTF">2022-01-17T15:02:00Z</dcterms:created>
  <dcterms:modified xsi:type="dcterms:W3CDTF">2022-04-20T04:41:00Z</dcterms:modified>
  <cp:category>\Master Style</cp:category>
</cp:coreProperties>
</file>