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59B2BF" w14:textId="27477DDB" w:rsidR="00AD228E" w:rsidRDefault="00725E18" w:rsidP="002562CE">
      <w:pPr>
        <w:pStyle w:val="Subtitle1"/>
      </w:pPr>
      <w:r>
        <w:t>Module 1 Part 2</w:t>
      </w:r>
    </w:p>
    <w:p w14:paraId="7A2B2399" w14:textId="77777777" w:rsidR="006E7114" w:rsidRPr="003733A6" w:rsidRDefault="006E7114" w:rsidP="002562CE">
      <w:pPr>
        <w:pStyle w:val="Subtitle1"/>
      </w:pPr>
      <w:r>
        <w:t>Virtual TT</w:t>
      </w:r>
    </w:p>
    <w:p w14:paraId="64019918" w14:textId="320C6081" w:rsidR="00D466C8" w:rsidRDefault="00DD47A2" w:rsidP="002562CE">
      <w:pPr>
        <w:pStyle w:val="Title"/>
      </w:pPr>
      <w:sdt>
        <w:sdtPr>
          <w:id w:val="-579676300"/>
          <w:placeholder>
            <w:docPart w:val="2C3ED29CB5A441618CB008C780551625"/>
          </w:placeholder>
          <w:temporary/>
          <w:showingPlcHdr/>
          <w15:appearance w15:val="hidden"/>
        </w:sdtPr>
        <w:sdtEndPr/>
        <w:sdtContent>
          <w:r w:rsidR="009B67EE" w:rsidRPr="003733A6">
            <w:t>worksheet</w:t>
          </w:r>
        </w:sdtContent>
      </w:sdt>
    </w:p>
    <w:p w14:paraId="1FDF0557" w14:textId="49DC913A" w:rsidR="002630B5" w:rsidRDefault="002630B5" w:rsidP="002630B5"/>
    <w:p w14:paraId="19D3310E" w14:textId="703C0902" w:rsidR="00D466C8" w:rsidRPr="00C35405" w:rsidRDefault="004D3204" w:rsidP="00C35405">
      <w:pPr>
        <w:pStyle w:val="Heading1"/>
      </w:pPr>
      <w:r>
        <w:t>Review</w:t>
      </w:r>
      <w:r w:rsidR="002630B5">
        <w:t xml:space="preserve"> </w:t>
      </w:r>
    </w:p>
    <w:tbl>
      <w:tblPr>
        <w:tblStyle w:val="TableGrid"/>
        <w:tblW w:w="5000" w:type="pct"/>
        <w:tblInd w:w="-19" w:type="dxa"/>
        <w:tblBorders>
          <w:top w:val="single" w:sz="4" w:space="0" w:color="CEDBE1" w:themeColor="background2"/>
          <w:left w:val="single" w:sz="4" w:space="0" w:color="CEDBE1" w:themeColor="background2"/>
          <w:bottom w:val="single" w:sz="4" w:space="0" w:color="CEDBE1" w:themeColor="background2"/>
          <w:right w:val="single" w:sz="4" w:space="0" w:color="CEDBE1" w:themeColor="background2"/>
          <w:insideH w:val="single" w:sz="4" w:space="0" w:color="CEDBE1" w:themeColor="background2"/>
          <w:insideV w:val="single" w:sz="4" w:space="0" w:color="CEDBE1" w:themeColor="background2"/>
        </w:tblBorders>
        <w:tblLook w:val="04A0" w:firstRow="1" w:lastRow="0" w:firstColumn="1" w:lastColumn="0" w:noHBand="0" w:noVBand="1"/>
        <w:tblCaption w:val="Bio"/>
        <w:tblDescription w:val="Profile title, experience summary, education, certifications, reviews, digitial photo of you"/>
      </w:tblPr>
      <w:tblGrid>
        <w:gridCol w:w="3136"/>
        <w:gridCol w:w="6214"/>
      </w:tblGrid>
      <w:tr w:rsidR="00DD0ED1" w:rsidRPr="003733A6" w14:paraId="5DF349A0" w14:textId="77777777" w:rsidTr="0074395F">
        <w:tc>
          <w:tcPr>
            <w:tcW w:w="3136" w:type="dxa"/>
            <w:shd w:val="clear" w:color="auto" w:fill="1C6194" w:themeFill="accent6"/>
          </w:tcPr>
          <w:p w14:paraId="1374B254" w14:textId="77777777" w:rsidR="006A79B1" w:rsidRDefault="004D3204" w:rsidP="006E7114">
            <w:pPr>
              <w:pStyle w:val="rowheading"/>
            </w:pPr>
            <w:r>
              <w:t>Course criteria and papers.</w:t>
            </w:r>
          </w:p>
          <w:p w14:paraId="560D9AAF" w14:textId="2AE8CBBB" w:rsidR="004D3204" w:rsidRPr="003733A6" w:rsidRDefault="004D3204" w:rsidP="006E7114">
            <w:pPr>
              <w:pStyle w:val="rowheading"/>
            </w:pPr>
            <w:r>
              <w:t>How many observations are there?</w:t>
            </w:r>
          </w:p>
        </w:tc>
        <w:tc>
          <w:tcPr>
            <w:tcW w:w="6214" w:type="dxa"/>
          </w:tcPr>
          <w:p w14:paraId="4971A34C" w14:textId="77777777" w:rsidR="006E7114" w:rsidRDefault="006E7114" w:rsidP="0045676C">
            <w:pPr>
              <w:pStyle w:val="Row"/>
            </w:pPr>
          </w:p>
          <w:p w14:paraId="3296CAEA" w14:textId="4A298CF6" w:rsidR="006E7114" w:rsidRPr="003733A6" w:rsidRDefault="006E7114" w:rsidP="0045676C">
            <w:pPr>
              <w:pStyle w:val="Row"/>
            </w:pPr>
          </w:p>
        </w:tc>
      </w:tr>
      <w:tr w:rsidR="0074395F" w:rsidRPr="003733A6" w14:paraId="3500CB1F" w14:textId="77777777" w:rsidTr="0074395F">
        <w:tc>
          <w:tcPr>
            <w:tcW w:w="3136" w:type="dxa"/>
            <w:shd w:val="clear" w:color="auto" w:fill="1C6194" w:themeFill="accent6"/>
          </w:tcPr>
          <w:p w14:paraId="595C5810" w14:textId="403B8E01" w:rsidR="0074395F" w:rsidRPr="003733A6" w:rsidRDefault="004D3204" w:rsidP="0074395F">
            <w:pPr>
              <w:pStyle w:val="rowheading"/>
            </w:pPr>
            <w:r>
              <w:t>What is key to doing the ob</w:t>
            </w:r>
            <w:r w:rsidR="009F10CF">
              <w:t>s</w:t>
            </w:r>
            <w:r>
              <w:t>ervations?</w:t>
            </w:r>
          </w:p>
        </w:tc>
        <w:tc>
          <w:tcPr>
            <w:tcW w:w="6214" w:type="dxa"/>
          </w:tcPr>
          <w:p w14:paraId="46AB4EF4" w14:textId="77777777" w:rsidR="0074395F" w:rsidRPr="003733A6" w:rsidRDefault="0074395F" w:rsidP="0074395F">
            <w:pPr>
              <w:pStyle w:val="Row"/>
            </w:pPr>
          </w:p>
        </w:tc>
      </w:tr>
      <w:tr w:rsidR="0074395F" w:rsidRPr="003733A6" w14:paraId="334692DF" w14:textId="77777777" w:rsidTr="0074395F">
        <w:tc>
          <w:tcPr>
            <w:tcW w:w="3136" w:type="dxa"/>
            <w:shd w:val="clear" w:color="auto" w:fill="1C6194" w:themeFill="accent6"/>
          </w:tcPr>
          <w:p w14:paraId="7A7D2DFD" w14:textId="3CF292A8" w:rsidR="0074395F" w:rsidRPr="003733A6" w:rsidRDefault="004D3204" w:rsidP="0074395F">
            <w:pPr>
              <w:pStyle w:val="rowheading"/>
            </w:pPr>
            <w:r>
              <w:t>Sections of the Louise Hay paper are?</w:t>
            </w:r>
          </w:p>
        </w:tc>
        <w:tc>
          <w:tcPr>
            <w:tcW w:w="6214" w:type="dxa"/>
          </w:tcPr>
          <w:p w14:paraId="2F5A38EC" w14:textId="77777777" w:rsidR="0074395F" w:rsidRPr="003733A6" w:rsidRDefault="0074395F" w:rsidP="0074395F">
            <w:pPr>
              <w:pStyle w:val="Row"/>
            </w:pPr>
          </w:p>
        </w:tc>
      </w:tr>
      <w:tr w:rsidR="0074395F" w:rsidRPr="003733A6" w14:paraId="41FFAA65" w14:textId="77777777" w:rsidTr="0074395F">
        <w:tc>
          <w:tcPr>
            <w:tcW w:w="3136" w:type="dxa"/>
            <w:shd w:val="clear" w:color="auto" w:fill="1C6194" w:themeFill="accent6"/>
          </w:tcPr>
          <w:p w14:paraId="357D4663" w14:textId="32A25D52" w:rsidR="0074395F" w:rsidRPr="003733A6" w:rsidRDefault="004D3204" w:rsidP="0074395F">
            <w:pPr>
              <w:pStyle w:val="rowheading"/>
            </w:pPr>
            <w:r>
              <w:t>Meaning of the word ‘yoga’</w:t>
            </w:r>
          </w:p>
        </w:tc>
        <w:tc>
          <w:tcPr>
            <w:tcW w:w="6214" w:type="dxa"/>
          </w:tcPr>
          <w:p w14:paraId="2202017C" w14:textId="77777777" w:rsidR="0074395F" w:rsidRPr="003733A6" w:rsidRDefault="0074395F" w:rsidP="0074395F">
            <w:pPr>
              <w:pStyle w:val="Row"/>
            </w:pPr>
          </w:p>
        </w:tc>
      </w:tr>
      <w:tr w:rsidR="0074395F" w:rsidRPr="003733A6" w14:paraId="654E8465" w14:textId="77777777" w:rsidTr="0074395F">
        <w:tc>
          <w:tcPr>
            <w:tcW w:w="3136" w:type="dxa"/>
            <w:shd w:val="clear" w:color="auto" w:fill="1C6194" w:themeFill="accent6"/>
          </w:tcPr>
          <w:p w14:paraId="0838AEF3" w14:textId="40960124" w:rsidR="0074395F" w:rsidRPr="003733A6" w:rsidRDefault="004D3204" w:rsidP="0074395F">
            <w:pPr>
              <w:pStyle w:val="rowheading"/>
            </w:pPr>
            <w:r>
              <w:t>What does the meaning of ‘yoga’ have to do with NOT using the word ‘you’ when instructing?</w:t>
            </w:r>
          </w:p>
        </w:tc>
        <w:tc>
          <w:tcPr>
            <w:tcW w:w="6214" w:type="dxa"/>
          </w:tcPr>
          <w:p w14:paraId="5FDDEB67" w14:textId="77777777" w:rsidR="00D94A4B" w:rsidRDefault="00D94A4B" w:rsidP="0074395F">
            <w:pPr>
              <w:pStyle w:val="Row"/>
            </w:pPr>
          </w:p>
          <w:p w14:paraId="019C53FB" w14:textId="634C1FDA" w:rsidR="00D94A4B" w:rsidRPr="003733A6" w:rsidRDefault="00D94A4B" w:rsidP="0074395F">
            <w:pPr>
              <w:pStyle w:val="Row"/>
            </w:pPr>
          </w:p>
        </w:tc>
      </w:tr>
      <w:tr w:rsidR="0074395F" w:rsidRPr="003733A6" w14:paraId="5CE1A895" w14:textId="77777777" w:rsidTr="0074395F">
        <w:tc>
          <w:tcPr>
            <w:tcW w:w="3136" w:type="dxa"/>
            <w:shd w:val="clear" w:color="auto" w:fill="1C6194" w:themeFill="accent6"/>
          </w:tcPr>
          <w:p w14:paraId="103A0A16" w14:textId="0AF5F75E" w:rsidR="0074395F" w:rsidRPr="003733A6" w:rsidRDefault="004D3204" w:rsidP="0074395F">
            <w:pPr>
              <w:pStyle w:val="rowheading"/>
            </w:pPr>
            <w:r>
              <w:t>What queries or questions do you have?</w:t>
            </w:r>
          </w:p>
        </w:tc>
        <w:tc>
          <w:tcPr>
            <w:tcW w:w="6214" w:type="dxa"/>
          </w:tcPr>
          <w:p w14:paraId="51BE03B4" w14:textId="0FDDFDC4" w:rsidR="0074395F" w:rsidRDefault="002630B5" w:rsidP="0074395F">
            <w:pPr>
              <w:pStyle w:val="Row"/>
            </w:pPr>
            <w:r>
              <w:t>Post on the Private Facebook Group a little introduction of yourself!</w:t>
            </w:r>
          </w:p>
          <w:p w14:paraId="17ADCF6F" w14:textId="77777777" w:rsidR="00B216B2" w:rsidRDefault="00B216B2" w:rsidP="0074395F">
            <w:pPr>
              <w:pStyle w:val="Row"/>
            </w:pPr>
          </w:p>
          <w:p w14:paraId="1DA1A272" w14:textId="01A0FA45" w:rsidR="00B216B2" w:rsidRPr="003733A6" w:rsidRDefault="00B216B2" w:rsidP="0074395F">
            <w:pPr>
              <w:pStyle w:val="Row"/>
            </w:pPr>
          </w:p>
        </w:tc>
      </w:tr>
      <w:tr w:rsidR="0074395F" w:rsidRPr="003733A6" w14:paraId="032652D2" w14:textId="77777777" w:rsidTr="0074395F">
        <w:tc>
          <w:tcPr>
            <w:tcW w:w="3136" w:type="dxa"/>
            <w:shd w:val="clear" w:color="auto" w:fill="1C6194" w:themeFill="accent6"/>
          </w:tcPr>
          <w:p w14:paraId="1AC57EAC" w14:textId="0389C8DD" w:rsidR="0074395F" w:rsidRDefault="004D3204" w:rsidP="0074395F">
            <w:pPr>
              <w:pStyle w:val="rowheading"/>
            </w:pPr>
            <w:r>
              <w:t xml:space="preserve">Anything that </w:t>
            </w:r>
            <w:proofErr w:type="gramStart"/>
            <w:r>
              <w:t>isn’t</w:t>
            </w:r>
            <w:proofErr w:type="gramEnd"/>
            <w:r>
              <w:t xml:space="preserve"> clear?</w:t>
            </w:r>
          </w:p>
        </w:tc>
        <w:tc>
          <w:tcPr>
            <w:tcW w:w="6214" w:type="dxa"/>
          </w:tcPr>
          <w:p w14:paraId="00B9C912" w14:textId="12D0F868" w:rsidR="0074395F" w:rsidRDefault="004D3204" w:rsidP="0074395F">
            <w:pPr>
              <w:pStyle w:val="Row"/>
            </w:pPr>
            <w:r>
              <w:t xml:space="preserve">I’m asking questions, questions </w:t>
            </w:r>
            <w:proofErr w:type="gramStart"/>
            <w:r>
              <w:t>is</w:t>
            </w:r>
            <w:proofErr w:type="gramEnd"/>
            <w:r>
              <w:t xml:space="preserve"> a teaching tip explain</w:t>
            </w:r>
            <w:r w:rsidR="00B216B2">
              <w:t xml:space="preserve"> why it is a teaching tip!</w:t>
            </w:r>
          </w:p>
          <w:p w14:paraId="6B216938" w14:textId="77777777" w:rsidR="004D3204" w:rsidRDefault="004D3204" w:rsidP="0074395F">
            <w:pPr>
              <w:pStyle w:val="Row"/>
            </w:pPr>
          </w:p>
          <w:p w14:paraId="25993F83" w14:textId="72636B89" w:rsidR="004D3204" w:rsidRPr="003733A6" w:rsidRDefault="004D3204" w:rsidP="0074395F">
            <w:pPr>
              <w:pStyle w:val="Row"/>
            </w:pPr>
          </w:p>
        </w:tc>
      </w:tr>
    </w:tbl>
    <w:p w14:paraId="758D0210" w14:textId="609793C2" w:rsidR="00AC1D0A" w:rsidRPr="00C35405" w:rsidRDefault="00AC1D0A" w:rsidP="002630B5">
      <w:pPr>
        <w:pStyle w:val="Heading1"/>
      </w:pPr>
      <w:r>
        <w:t>Bones, Joints &amp; Muscles</w:t>
      </w:r>
      <w:r w:rsidR="002630B5">
        <w:t xml:space="preserve"> </w:t>
      </w:r>
    </w:p>
    <w:tbl>
      <w:tblPr>
        <w:tblStyle w:val="TableGrid"/>
        <w:tblW w:w="5000" w:type="pct"/>
        <w:tblInd w:w="-19" w:type="dxa"/>
        <w:tblBorders>
          <w:top w:val="single" w:sz="4" w:space="0" w:color="CEDBE1" w:themeColor="background2"/>
          <w:left w:val="single" w:sz="4" w:space="0" w:color="CEDBE1" w:themeColor="background2"/>
          <w:bottom w:val="single" w:sz="4" w:space="0" w:color="CEDBE1" w:themeColor="background2"/>
          <w:right w:val="single" w:sz="4" w:space="0" w:color="CEDBE1" w:themeColor="background2"/>
          <w:insideH w:val="single" w:sz="4" w:space="0" w:color="CEDBE1" w:themeColor="background2"/>
          <w:insideV w:val="single" w:sz="4" w:space="0" w:color="CEDBE1" w:themeColor="background2"/>
        </w:tblBorders>
        <w:tblLook w:val="04A0" w:firstRow="1" w:lastRow="0" w:firstColumn="1" w:lastColumn="0" w:noHBand="0" w:noVBand="1"/>
        <w:tblCaption w:val="Bio"/>
        <w:tblDescription w:val="Profile title, experience summary, education, certifications, reviews, digitial photo of you"/>
      </w:tblPr>
      <w:tblGrid>
        <w:gridCol w:w="3136"/>
        <w:gridCol w:w="6214"/>
      </w:tblGrid>
      <w:tr w:rsidR="00AC1D0A" w:rsidRPr="003733A6" w14:paraId="24FC51F4" w14:textId="77777777" w:rsidTr="00143090">
        <w:tc>
          <w:tcPr>
            <w:tcW w:w="3136" w:type="dxa"/>
            <w:shd w:val="clear" w:color="auto" w:fill="1C6194" w:themeFill="accent6"/>
          </w:tcPr>
          <w:p w14:paraId="1CE8CBFA" w14:textId="27CB68F5" w:rsidR="00AC1D0A" w:rsidRPr="003733A6" w:rsidRDefault="00AC1D0A" w:rsidP="00143090">
            <w:pPr>
              <w:pStyle w:val="rowheading"/>
            </w:pPr>
            <w:r>
              <w:t>Write the primary functions of bones</w:t>
            </w:r>
          </w:p>
        </w:tc>
        <w:tc>
          <w:tcPr>
            <w:tcW w:w="6214" w:type="dxa"/>
          </w:tcPr>
          <w:p w14:paraId="29E6088B" w14:textId="77777777" w:rsidR="00AC1D0A" w:rsidRDefault="00AC1D0A" w:rsidP="00143090">
            <w:pPr>
              <w:pStyle w:val="Row"/>
            </w:pPr>
          </w:p>
          <w:p w14:paraId="78E28459" w14:textId="77777777" w:rsidR="00AC1D0A" w:rsidRPr="003733A6" w:rsidRDefault="00AC1D0A" w:rsidP="00143090">
            <w:pPr>
              <w:pStyle w:val="Row"/>
            </w:pPr>
          </w:p>
        </w:tc>
      </w:tr>
      <w:tr w:rsidR="00AC1D0A" w:rsidRPr="003733A6" w14:paraId="27509048" w14:textId="77777777" w:rsidTr="00143090">
        <w:tc>
          <w:tcPr>
            <w:tcW w:w="3136" w:type="dxa"/>
            <w:shd w:val="clear" w:color="auto" w:fill="1C6194" w:themeFill="accent6"/>
          </w:tcPr>
          <w:p w14:paraId="7EE0CEC9" w14:textId="6645D983" w:rsidR="00AC1D0A" w:rsidRPr="003733A6" w:rsidRDefault="00AC1D0A" w:rsidP="00143090">
            <w:pPr>
              <w:pStyle w:val="rowheading"/>
            </w:pPr>
            <w:r>
              <w:t>How does yoga help our bones?</w:t>
            </w:r>
          </w:p>
        </w:tc>
        <w:tc>
          <w:tcPr>
            <w:tcW w:w="6214" w:type="dxa"/>
          </w:tcPr>
          <w:p w14:paraId="1169EA5C" w14:textId="77777777" w:rsidR="00AC1D0A" w:rsidRPr="003733A6" w:rsidRDefault="00AC1D0A" w:rsidP="00143090">
            <w:pPr>
              <w:pStyle w:val="Row"/>
            </w:pPr>
          </w:p>
        </w:tc>
      </w:tr>
      <w:tr w:rsidR="00AC1D0A" w:rsidRPr="003733A6" w14:paraId="5A9E1522" w14:textId="77777777" w:rsidTr="00143090">
        <w:tc>
          <w:tcPr>
            <w:tcW w:w="3136" w:type="dxa"/>
            <w:shd w:val="clear" w:color="auto" w:fill="1C6194" w:themeFill="accent6"/>
          </w:tcPr>
          <w:p w14:paraId="58BBF139" w14:textId="72836778" w:rsidR="00AC1D0A" w:rsidRPr="003733A6" w:rsidRDefault="00AC1D0A" w:rsidP="00143090">
            <w:pPr>
              <w:pStyle w:val="rowheading"/>
            </w:pPr>
            <w:r>
              <w:t>What is WIIFM?</w:t>
            </w:r>
          </w:p>
        </w:tc>
        <w:tc>
          <w:tcPr>
            <w:tcW w:w="6214" w:type="dxa"/>
          </w:tcPr>
          <w:p w14:paraId="3D21F418" w14:textId="77777777" w:rsidR="00AC1D0A" w:rsidRPr="003733A6" w:rsidRDefault="00AC1D0A" w:rsidP="00143090">
            <w:pPr>
              <w:pStyle w:val="Row"/>
            </w:pPr>
          </w:p>
        </w:tc>
      </w:tr>
      <w:tr w:rsidR="00AC1D0A" w:rsidRPr="003733A6" w14:paraId="2A1670B1" w14:textId="77777777" w:rsidTr="00143090">
        <w:tc>
          <w:tcPr>
            <w:tcW w:w="3136" w:type="dxa"/>
            <w:shd w:val="clear" w:color="auto" w:fill="1C6194" w:themeFill="accent6"/>
          </w:tcPr>
          <w:p w14:paraId="7D9DA013" w14:textId="76CDC554" w:rsidR="00AC1D0A" w:rsidRPr="003733A6" w:rsidRDefault="00AC1D0A" w:rsidP="00143090">
            <w:pPr>
              <w:pStyle w:val="rowheading"/>
            </w:pPr>
            <w:r>
              <w:t>Where is cartilage located in the body?</w:t>
            </w:r>
          </w:p>
        </w:tc>
        <w:tc>
          <w:tcPr>
            <w:tcW w:w="6214" w:type="dxa"/>
          </w:tcPr>
          <w:p w14:paraId="2312FA3B" w14:textId="77777777" w:rsidR="00AC1D0A" w:rsidRPr="003733A6" w:rsidRDefault="00AC1D0A" w:rsidP="00143090">
            <w:pPr>
              <w:pStyle w:val="Row"/>
            </w:pPr>
          </w:p>
        </w:tc>
      </w:tr>
      <w:tr w:rsidR="00AC1D0A" w:rsidRPr="003733A6" w14:paraId="3B760156" w14:textId="77777777" w:rsidTr="00143090">
        <w:tc>
          <w:tcPr>
            <w:tcW w:w="3136" w:type="dxa"/>
            <w:shd w:val="clear" w:color="auto" w:fill="1C6194" w:themeFill="accent6"/>
          </w:tcPr>
          <w:p w14:paraId="39EE062D" w14:textId="6B1B75C7" w:rsidR="00AC1D0A" w:rsidRPr="003733A6" w:rsidRDefault="00AC1D0A" w:rsidP="00143090">
            <w:pPr>
              <w:pStyle w:val="rowheading"/>
            </w:pPr>
            <w:r>
              <w:t>What is cartilage’s function?</w:t>
            </w:r>
          </w:p>
        </w:tc>
        <w:tc>
          <w:tcPr>
            <w:tcW w:w="6214" w:type="dxa"/>
          </w:tcPr>
          <w:p w14:paraId="7B6FB7F2" w14:textId="77777777" w:rsidR="00AC1D0A" w:rsidRDefault="00AC1D0A" w:rsidP="00143090">
            <w:pPr>
              <w:pStyle w:val="Row"/>
            </w:pPr>
          </w:p>
          <w:p w14:paraId="07F0C9AF" w14:textId="77777777" w:rsidR="00AC1D0A" w:rsidRPr="003733A6" w:rsidRDefault="00AC1D0A" w:rsidP="00143090">
            <w:pPr>
              <w:pStyle w:val="Row"/>
            </w:pPr>
          </w:p>
        </w:tc>
      </w:tr>
      <w:tr w:rsidR="00AC1D0A" w:rsidRPr="003733A6" w14:paraId="0AA1E7F5" w14:textId="77777777" w:rsidTr="00143090">
        <w:tc>
          <w:tcPr>
            <w:tcW w:w="3136" w:type="dxa"/>
            <w:shd w:val="clear" w:color="auto" w:fill="1C6194" w:themeFill="accent6"/>
          </w:tcPr>
          <w:p w14:paraId="391E1403" w14:textId="2117A35C" w:rsidR="00AC1D0A" w:rsidRPr="003733A6" w:rsidRDefault="00411B31" w:rsidP="00143090">
            <w:pPr>
              <w:pStyle w:val="rowheading"/>
            </w:pPr>
            <w:r>
              <w:lastRenderedPageBreak/>
              <w:t>Joints have a fluid to facilitate smooth movement what is this fluid called?</w:t>
            </w:r>
          </w:p>
        </w:tc>
        <w:tc>
          <w:tcPr>
            <w:tcW w:w="6214" w:type="dxa"/>
          </w:tcPr>
          <w:p w14:paraId="621C0737" w14:textId="77777777" w:rsidR="00AC1D0A" w:rsidRDefault="00AC1D0A" w:rsidP="00143090">
            <w:pPr>
              <w:pStyle w:val="Row"/>
            </w:pPr>
          </w:p>
          <w:p w14:paraId="684DC596" w14:textId="77777777" w:rsidR="00AC1D0A" w:rsidRPr="003733A6" w:rsidRDefault="00AC1D0A" w:rsidP="00143090">
            <w:pPr>
              <w:pStyle w:val="Row"/>
            </w:pPr>
          </w:p>
        </w:tc>
      </w:tr>
      <w:tr w:rsidR="00B43063" w:rsidRPr="003733A6" w14:paraId="50B6876A" w14:textId="77777777" w:rsidTr="00143090">
        <w:tc>
          <w:tcPr>
            <w:tcW w:w="3136" w:type="dxa"/>
            <w:shd w:val="clear" w:color="auto" w:fill="1C6194" w:themeFill="accent6"/>
          </w:tcPr>
          <w:p w14:paraId="6CC0A37B" w14:textId="77777777" w:rsidR="00B43063" w:rsidRDefault="00B43063" w:rsidP="00143090">
            <w:pPr>
              <w:pStyle w:val="rowheading"/>
            </w:pPr>
            <w:r>
              <w:t xml:space="preserve">What is the main function of the hip socket? The shoulder </w:t>
            </w:r>
            <w:proofErr w:type="gramStart"/>
            <w:r>
              <w:t>socket</w:t>
            </w:r>
            <w:proofErr w:type="gramEnd"/>
            <w:r>
              <w:t>?</w:t>
            </w:r>
          </w:p>
          <w:p w14:paraId="15D804EF" w14:textId="77ED7C26" w:rsidR="00B43063" w:rsidRDefault="00B43063" w:rsidP="00143090">
            <w:pPr>
              <w:pStyle w:val="rowheading"/>
            </w:pPr>
          </w:p>
        </w:tc>
        <w:tc>
          <w:tcPr>
            <w:tcW w:w="6214" w:type="dxa"/>
          </w:tcPr>
          <w:p w14:paraId="1B4211EE" w14:textId="77777777" w:rsidR="00B43063" w:rsidRDefault="00B43063" w:rsidP="00143090">
            <w:pPr>
              <w:pStyle w:val="Row"/>
            </w:pPr>
          </w:p>
        </w:tc>
      </w:tr>
      <w:tr w:rsidR="00AC1D0A" w:rsidRPr="003733A6" w14:paraId="769061BA" w14:textId="77777777" w:rsidTr="00143090">
        <w:tc>
          <w:tcPr>
            <w:tcW w:w="3136" w:type="dxa"/>
            <w:shd w:val="clear" w:color="auto" w:fill="1C6194" w:themeFill="accent6"/>
          </w:tcPr>
          <w:p w14:paraId="004C5B07" w14:textId="39B8C6DF" w:rsidR="00AC1D0A" w:rsidRDefault="00411B31" w:rsidP="00143090">
            <w:pPr>
              <w:pStyle w:val="rowheading"/>
            </w:pPr>
            <w:r>
              <w:t>In between the vertebrae are little, things that look like little jelly donuts what are they called?  When we are consistently misaligned over time what can happen to them?</w:t>
            </w:r>
          </w:p>
        </w:tc>
        <w:tc>
          <w:tcPr>
            <w:tcW w:w="6214" w:type="dxa"/>
          </w:tcPr>
          <w:p w14:paraId="7AFF155B" w14:textId="77777777" w:rsidR="00AC1D0A" w:rsidRDefault="00AC1D0A" w:rsidP="00143090">
            <w:pPr>
              <w:pStyle w:val="Row"/>
            </w:pPr>
          </w:p>
          <w:p w14:paraId="26E33C63" w14:textId="77777777" w:rsidR="00AC1D0A" w:rsidRPr="003733A6" w:rsidRDefault="00AC1D0A" w:rsidP="00143090">
            <w:pPr>
              <w:pStyle w:val="Row"/>
            </w:pPr>
          </w:p>
        </w:tc>
      </w:tr>
      <w:tr w:rsidR="00411B31" w:rsidRPr="003733A6" w14:paraId="4E427122" w14:textId="77777777" w:rsidTr="00143090">
        <w:tc>
          <w:tcPr>
            <w:tcW w:w="3136" w:type="dxa"/>
            <w:shd w:val="clear" w:color="auto" w:fill="1C6194" w:themeFill="accent6"/>
          </w:tcPr>
          <w:p w14:paraId="7CAE77B0" w14:textId="452AEA4C" w:rsidR="00411B31" w:rsidRDefault="00411B31" w:rsidP="00143090">
            <w:pPr>
              <w:pStyle w:val="rowheading"/>
            </w:pPr>
            <w:r>
              <w:t xml:space="preserve">Ligaments attach bone to bone are they </w:t>
            </w:r>
            <w:proofErr w:type="gramStart"/>
            <w:r>
              <w:t>more or less elastic</w:t>
            </w:r>
            <w:proofErr w:type="gramEnd"/>
            <w:r>
              <w:t xml:space="preserve"> than tendons?</w:t>
            </w:r>
          </w:p>
        </w:tc>
        <w:tc>
          <w:tcPr>
            <w:tcW w:w="6214" w:type="dxa"/>
          </w:tcPr>
          <w:p w14:paraId="4C32A721" w14:textId="77777777" w:rsidR="00411B31" w:rsidRDefault="00411B31" w:rsidP="00143090">
            <w:pPr>
              <w:pStyle w:val="Row"/>
            </w:pPr>
          </w:p>
        </w:tc>
      </w:tr>
      <w:tr w:rsidR="00411B31" w:rsidRPr="003733A6" w14:paraId="4E7A6C8D" w14:textId="77777777" w:rsidTr="00143090">
        <w:tc>
          <w:tcPr>
            <w:tcW w:w="3136" w:type="dxa"/>
            <w:shd w:val="clear" w:color="auto" w:fill="1C6194" w:themeFill="accent6"/>
          </w:tcPr>
          <w:p w14:paraId="4A00B166" w14:textId="79401E31" w:rsidR="00411B31" w:rsidRDefault="00411B31" w:rsidP="00143090">
            <w:pPr>
              <w:pStyle w:val="rowheading"/>
            </w:pPr>
            <w:r>
              <w:t>Tendons attach muscle to?</w:t>
            </w:r>
          </w:p>
        </w:tc>
        <w:tc>
          <w:tcPr>
            <w:tcW w:w="6214" w:type="dxa"/>
          </w:tcPr>
          <w:p w14:paraId="17A2754B" w14:textId="77777777" w:rsidR="00411B31" w:rsidRDefault="00411B31" w:rsidP="00143090">
            <w:pPr>
              <w:pStyle w:val="Row"/>
            </w:pPr>
          </w:p>
        </w:tc>
      </w:tr>
      <w:tr w:rsidR="00411B31" w:rsidRPr="003733A6" w14:paraId="24B256E1" w14:textId="77777777" w:rsidTr="00143090">
        <w:tc>
          <w:tcPr>
            <w:tcW w:w="3136" w:type="dxa"/>
            <w:shd w:val="clear" w:color="auto" w:fill="1C6194" w:themeFill="accent6"/>
          </w:tcPr>
          <w:p w14:paraId="3AF1D07F" w14:textId="77777777" w:rsidR="00411B31" w:rsidRDefault="00411B31" w:rsidP="00143090">
            <w:pPr>
              <w:pStyle w:val="rowheading"/>
            </w:pPr>
            <w:r>
              <w:t>Ray Long Volume 2 page 18</w:t>
            </w:r>
          </w:p>
          <w:p w14:paraId="4BC3A243" w14:textId="7732CAE3" w:rsidR="00411B31" w:rsidRDefault="00411B31" w:rsidP="00143090">
            <w:pPr>
              <w:pStyle w:val="rowheading"/>
            </w:pPr>
            <w:proofErr w:type="spellStart"/>
            <w:r>
              <w:t>Gogli</w:t>
            </w:r>
            <w:proofErr w:type="spellEnd"/>
            <w:r>
              <w:t xml:space="preserve"> Tendon Organ</w:t>
            </w:r>
          </w:p>
        </w:tc>
        <w:tc>
          <w:tcPr>
            <w:tcW w:w="6214" w:type="dxa"/>
          </w:tcPr>
          <w:p w14:paraId="2B34D3E9" w14:textId="77777777" w:rsidR="00411B31" w:rsidRDefault="00411B31" w:rsidP="00143090">
            <w:pPr>
              <w:pStyle w:val="Row"/>
            </w:pPr>
          </w:p>
        </w:tc>
      </w:tr>
      <w:tr w:rsidR="00411B31" w:rsidRPr="003733A6" w14:paraId="0909B46D" w14:textId="77777777" w:rsidTr="00143090">
        <w:tc>
          <w:tcPr>
            <w:tcW w:w="3136" w:type="dxa"/>
            <w:shd w:val="clear" w:color="auto" w:fill="1C6194" w:themeFill="accent6"/>
          </w:tcPr>
          <w:p w14:paraId="333D8564" w14:textId="77777777" w:rsidR="00411B31" w:rsidRDefault="00411B31" w:rsidP="00143090">
            <w:pPr>
              <w:pStyle w:val="rowheading"/>
            </w:pPr>
            <w:r>
              <w:t>Muscle spindle</w:t>
            </w:r>
            <w:r w:rsidR="00B43063">
              <w:t>, reflex arc is it a muscle??</w:t>
            </w:r>
          </w:p>
          <w:p w14:paraId="4C5A00A9" w14:textId="7FC7160A" w:rsidR="00B43063" w:rsidRDefault="00B43063" w:rsidP="00143090">
            <w:pPr>
              <w:pStyle w:val="rowheading"/>
            </w:pPr>
          </w:p>
        </w:tc>
        <w:tc>
          <w:tcPr>
            <w:tcW w:w="6214" w:type="dxa"/>
          </w:tcPr>
          <w:p w14:paraId="33D838D9" w14:textId="77777777" w:rsidR="00411B31" w:rsidRDefault="00411B31" w:rsidP="00143090">
            <w:pPr>
              <w:pStyle w:val="Row"/>
            </w:pPr>
          </w:p>
        </w:tc>
      </w:tr>
      <w:tr w:rsidR="00B43063" w:rsidRPr="003733A6" w14:paraId="247BA77D" w14:textId="77777777" w:rsidTr="00143090">
        <w:tc>
          <w:tcPr>
            <w:tcW w:w="3136" w:type="dxa"/>
            <w:shd w:val="clear" w:color="auto" w:fill="1C6194" w:themeFill="accent6"/>
          </w:tcPr>
          <w:p w14:paraId="0239ECB8" w14:textId="77777777" w:rsidR="00B43063" w:rsidRDefault="00B43063" w:rsidP="00143090">
            <w:pPr>
              <w:pStyle w:val="rowheading"/>
            </w:pPr>
            <w:r>
              <w:t>If a student has pain near a joint what MUST you instruct them to do????</w:t>
            </w:r>
          </w:p>
          <w:p w14:paraId="283B58C5" w14:textId="77777777" w:rsidR="00B43063" w:rsidRDefault="00B43063" w:rsidP="00143090">
            <w:pPr>
              <w:pStyle w:val="rowheading"/>
            </w:pPr>
            <w:r>
              <w:t>WHY??</w:t>
            </w:r>
          </w:p>
          <w:p w14:paraId="77F7C06C" w14:textId="3B28D335" w:rsidR="00B43063" w:rsidRDefault="00B43063" w:rsidP="00143090">
            <w:pPr>
              <w:pStyle w:val="rowheading"/>
            </w:pPr>
          </w:p>
        </w:tc>
        <w:tc>
          <w:tcPr>
            <w:tcW w:w="6214" w:type="dxa"/>
          </w:tcPr>
          <w:p w14:paraId="769DF2E1" w14:textId="77777777" w:rsidR="00B43063" w:rsidRDefault="00B43063" w:rsidP="00143090">
            <w:pPr>
              <w:pStyle w:val="Row"/>
            </w:pPr>
          </w:p>
        </w:tc>
      </w:tr>
      <w:tr w:rsidR="00B43063" w:rsidRPr="003733A6" w14:paraId="04FCC576" w14:textId="77777777" w:rsidTr="00143090">
        <w:tc>
          <w:tcPr>
            <w:tcW w:w="3136" w:type="dxa"/>
            <w:shd w:val="clear" w:color="auto" w:fill="1C6194" w:themeFill="accent6"/>
          </w:tcPr>
          <w:p w14:paraId="39A4430B" w14:textId="77777777" w:rsidR="009F10CF" w:rsidRDefault="00B43063" w:rsidP="00143090">
            <w:pPr>
              <w:pStyle w:val="rowheading"/>
            </w:pPr>
            <w:r>
              <w:t>What is the relationship between Stretching and endorphins?</w:t>
            </w:r>
            <w:r w:rsidR="009F10CF">
              <w:t xml:space="preserve"> </w:t>
            </w:r>
          </w:p>
          <w:p w14:paraId="75D11E31" w14:textId="68075A46" w:rsidR="00B43063" w:rsidRDefault="009F10CF" w:rsidP="00143090">
            <w:pPr>
              <w:pStyle w:val="rowheading"/>
            </w:pPr>
            <w:r>
              <w:t>See Page 11 Volume 2</w:t>
            </w:r>
          </w:p>
          <w:p w14:paraId="4B78DE2F" w14:textId="34FD55CB" w:rsidR="009F10CF" w:rsidRDefault="009F10CF" w:rsidP="00143090">
            <w:pPr>
              <w:pStyle w:val="rowheading"/>
            </w:pPr>
          </w:p>
        </w:tc>
        <w:tc>
          <w:tcPr>
            <w:tcW w:w="6214" w:type="dxa"/>
          </w:tcPr>
          <w:p w14:paraId="76F08A76" w14:textId="77777777" w:rsidR="00B43063" w:rsidRDefault="00B43063" w:rsidP="00143090">
            <w:pPr>
              <w:pStyle w:val="Row"/>
            </w:pPr>
          </w:p>
        </w:tc>
      </w:tr>
      <w:tr w:rsidR="00B43063" w:rsidRPr="003733A6" w14:paraId="5E21D9F7" w14:textId="77777777" w:rsidTr="00143090">
        <w:tc>
          <w:tcPr>
            <w:tcW w:w="3136" w:type="dxa"/>
            <w:shd w:val="clear" w:color="auto" w:fill="1C6194" w:themeFill="accent6"/>
          </w:tcPr>
          <w:p w14:paraId="063FCCF3" w14:textId="77777777" w:rsidR="00B43063" w:rsidRDefault="00B43063" w:rsidP="00143090">
            <w:pPr>
              <w:pStyle w:val="rowheading"/>
            </w:pPr>
            <w:r>
              <w:t xml:space="preserve">Antagonistic vs. Synergistic muscles how do they work together </w:t>
            </w:r>
          </w:p>
          <w:p w14:paraId="7B7E38BB" w14:textId="77777777" w:rsidR="00B43063" w:rsidRDefault="00B43063" w:rsidP="00143090">
            <w:pPr>
              <w:pStyle w:val="rowheading"/>
            </w:pPr>
            <w:r>
              <w:t xml:space="preserve">in the legs in </w:t>
            </w:r>
            <w:proofErr w:type="spellStart"/>
            <w:r>
              <w:t>uttanasana</w:t>
            </w:r>
            <w:proofErr w:type="spellEnd"/>
            <w:r>
              <w:t xml:space="preserve">, </w:t>
            </w:r>
          </w:p>
          <w:p w14:paraId="7CE7BB1D" w14:textId="77777777" w:rsidR="00B43063" w:rsidRDefault="00B43063" w:rsidP="00143090">
            <w:pPr>
              <w:pStyle w:val="rowheading"/>
            </w:pPr>
            <w:r>
              <w:t xml:space="preserve">in the arms in warrior 2, </w:t>
            </w:r>
          </w:p>
          <w:p w14:paraId="5B12FBD0" w14:textId="34535B71" w:rsidR="00B43063" w:rsidRDefault="00B43063" w:rsidP="00143090">
            <w:pPr>
              <w:pStyle w:val="rowheading"/>
            </w:pPr>
            <w:r>
              <w:t>in the upper body in cobra?</w:t>
            </w:r>
          </w:p>
          <w:p w14:paraId="4C33AEEB" w14:textId="77777777" w:rsidR="00B43063" w:rsidRDefault="00B43063" w:rsidP="00143090">
            <w:pPr>
              <w:pStyle w:val="rowheading"/>
            </w:pPr>
          </w:p>
          <w:p w14:paraId="6CFB0134" w14:textId="77777777" w:rsidR="00B43063" w:rsidRDefault="00B43063" w:rsidP="00143090">
            <w:pPr>
              <w:pStyle w:val="rowheading"/>
            </w:pPr>
          </w:p>
          <w:p w14:paraId="23F91BDA" w14:textId="77777777" w:rsidR="00B43063" w:rsidRDefault="00B43063" w:rsidP="00143090">
            <w:pPr>
              <w:pStyle w:val="rowheading"/>
            </w:pPr>
          </w:p>
          <w:p w14:paraId="117E27CC" w14:textId="746A101D" w:rsidR="00B43063" w:rsidRDefault="00B43063" w:rsidP="00143090">
            <w:pPr>
              <w:pStyle w:val="rowheading"/>
            </w:pPr>
          </w:p>
        </w:tc>
        <w:tc>
          <w:tcPr>
            <w:tcW w:w="6214" w:type="dxa"/>
          </w:tcPr>
          <w:p w14:paraId="2FC971DC" w14:textId="77777777" w:rsidR="00B43063" w:rsidRDefault="00B43063" w:rsidP="00143090">
            <w:pPr>
              <w:pStyle w:val="Row"/>
            </w:pPr>
          </w:p>
        </w:tc>
      </w:tr>
    </w:tbl>
    <w:p w14:paraId="52CE89A1" w14:textId="1D8C852B" w:rsidR="0009607C" w:rsidRPr="00C35405" w:rsidRDefault="0009607C" w:rsidP="0009607C">
      <w:pPr>
        <w:pStyle w:val="Heading1"/>
      </w:pPr>
      <w:r>
        <w:lastRenderedPageBreak/>
        <w:t>IDA, Pingala &amp; other fun stuff</w:t>
      </w:r>
    </w:p>
    <w:tbl>
      <w:tblPr>
        <w:tblStyle w:val="TableGrid"/>
        <w:tblW w:w="5000" w:type="pct"/>
        <w:tblInd w:w="-19" w:type="dxa"/>
        <w:tblBorders>
          <w:top w:val="single" w:sz="4" w:space="0" w:color="CEDBE1" w:themeColor="background2"/>
          <w:left w:val="single" w:sz="4" w:space="0" w:color="CEDBE1" w:themeColor="background2"/>
          <w:bottom w:val="single" w:sz="4" w:space="0" w:color="CEDBE1" w:themeColor="background2"/>
          <w:right w:val="single" w:sz="4" w:space="0" w:color="CEDBE1" w:themeColor="background2"/>
          <w:insideH w:val="single" w:sz="4" w:space="0" w:color="CEDBE1" w:themeColor="background2"/>
          <w:insideV w:val="single" w:sz="4" w:space="0" w:color="CEDBE1" w:themeColor="background2"/>
        </w:tblBorders>
        <w:tblLook w:val="04A0" w:firstRow="1" w:lastRow="0" w:firstColumn="1" w:lastColumn="0" w:noHBand="0" w:noVBand="1"/>
        <w:tblCaption w:val="Bio"/>
        <w:tblDescription w:val="Profile title, experience summary, education, certifications, reviews, digitial photo of you"/>
      </w:tblPr>
      <w:tblGrid>
        <w:gridCol w:w="3136"/>
        <w:gridCol w:w="6214"/>
      </w:tblGrid>
      <w:tr w:rsidR="0009607C" w:rsidRPr="003733A6" w14:paraId="7A5C92D4" w14:textId="77777777" w:rsidTr="00143090">
        <w:tc>
          <w:tcPr>
            <w:tcW w:w="3136" w:type="dxa"/>
            <w:shd w:val="clear" w:color="auto" w:fill="1C6194" w:themeFill="accent6"/>
          </w:tcPr>
          <w:p w14:paraId="5882B549" w14:textId="43400CEE" w:rsidR="0009607C" w:rsidRPr="003733A6" w:rsidRDefault="0009607C" w:rsidP="00143090">
            <w:pPr>
              <w:pStyle w:val="rowheading"/>
            </w:pPr>
            <w:proofErr w:type="gramStart"/>
            <w:r>
              <w:t>Open up</w:t>
            </w:r>
            <w:proofErr w:type="gramEnd"/>
            <w:r>
              <w:t xml:space="preserve"> the document on the </w:t>
            </w:r>
            <w:proofErr w:type="spellStart"/>
            <w:r>
              <w:t>facebook</w:t>
            </w:r>
            <w:proofErr w:type="spellEnd"/>
            <w:r>
              <w:t xml:space="preserve"> page with the handwritten diagrams,</w:t>
            </w:r>
          </w:p>
        </w:tc>
        <w:tc>
          <w:tcPr>
            <w:tcW w:w="6214" w:type="dxa"/>
          </w:tcPr>
          <w:p w14:paraId="29719C85" w14:textId="77777777" w:rsidR="0009607C" w:rsidRDefault="0009607C" w:rsidP="00143090">
            <w:pPr>
              <w:pStyle w:val="Row"/>
            </w:pPr>
            <w:r>
              <w:t>You can also print it up and look at it at the same time as the video.</w:t>
            </w:r>
          </w:p>
          <w:p w14:paraId="068E5C7B" w14:textId="77777777" w:rsidR="0009607C" w:rsidRDefault="0009607C" w:rsidP="00143090">
            <w:pPr>
              <w:pStyle w:val="Row"/>
            </w:pPr>
          </w:p>
          <w:p w14:paraId="1E7E9D13" w14:textId="77777777" w:rsidR="0009607C" w:rsidRPr="003733A6" w:rsidRDefault="0009607C" w:rsidP="00143090">
            <w:pPr>
              <w:pStyle w:val="Row"/>
            </w:pPr>
          </w:p>
        </w:tc>
      </w:tr>
      <w:tr w:rsidR="0009607C" w:rsidRPr="003733A6" w14:paraId="4980479A" w14:textId="77777777" w:rsidTr="00143090">
        <w:tc>
          <w:tcPr>
            <w:tcW w:w="3136" w:type="dxa"/>
            <w:shd w:val="clear" w:color="auto" w:fill="1C6194" w:themeFill="accent6"/>
          </w:tcPr>
          <w:p w14:paraId="4C79C04F" w14:textId="60A30C21" w:rsidR="0009607C" w:rsidRPr="003733A6" w:rsidRDefault="0009607C" w:rsidP="00143090">
            <w:pPr>
              <w:pStyle w:val="rowheading"/>
            </w:pPr>
            <w:r>
              <w:t xml:space="preserve">What is the main </w:t>
            </w:r>
            <w:proofErr w:type="spellStart"/>
            <w:r>
              <w:t>nadi</w:t>
            </w:r>
            <w:proofErr w:type="spellEnd"/>
            <w:r>
              <w:t xml:space="preserve"> that goes up and down the center of the body?</w:t>
            </w:r>
            <w:r w:rsidR="002630B5">
              <w:t xml:space="preserve"> Hint: Wendy calls it the I95</w:t>
            </w:r>
          </w:p>
        </w:tc>
        <w:tc>
          <w:tcPr>
            <w:tcW w:w="6214" w:type="dxa"/>
          </w:tcPr>
          <w:p w14:paraId="75D362C0" w14:textId="77777777" w:rsidR="0009607C" w:rsidRPr="003733A6" w:rsidRDefault="0009607C" w:rsidP="00143090">
            <w:pPr>
              <w:pStyle w:val="Row"/>
            </w:pPr>
          </w:p>
        </w:tc>
      </w:tr>
      <w:tr w:rsidR="0009607C" w:rsidRPr="003733A6" w14:paraId="436CBD40" w14:textId="77777777" w:rsidTr="00143090">
        <w:tc>
          <w:tcPr>
            <w:tcW w:w="3136" w:type="dxa"/>
            <w:shd w:val="clear" w:color="auto" w:fill="1C6194" w:themeFill="accent6"/>
          </w:tcPr>
          <w:p w14:paraId="5947AF7E" w14:textId="523072F1" w:rsidR="0009607C" w:rsidRPr="003733A6" w:rsidRDefault="0009607C" w:rsidP="00143090">
            <w:pPr>
              <w:pStyle w:val="rowheading"/>
            </w:pPr>
            <w:r>
              <w:t xml:space="preserve">What are the names of the 2 winding </w:t>
            </w:r>
            <w:proofErr w:type="spellStart"/>
            <w:r>
              <w:t>nadis</w:t>
            </w:r>
            <w:proofErr w:type="spellEnd"/>
            <w:r>
              <w:t xml:space="preserve"> that intertwine up and down the chakras? </w:t>
            </w:r>
          </w:p>
        </w:tc>
        <w:tc>
          <w:tcPr>
            <w:tcW w:w="6214" w:type="dxa"/>
          </w:tcPr>
          <w:p w14:paraId="2E2458BB" w14:textId="77777777" w:rsidR="0009607C" w:rsidRPr="003733A6" w:rsidRDefault="0009607C" w:rsidP="00143090">
            <w:pPr>
              <w:pStyle w:val="Row"/>
            </w:pPr>
          </w:p>
        </w:tc>
      </w:tr>
      <w:tr w:rsidR="0009607C" w:rsidRPr="003733A6" w14:paraId="385750DF" w14:textId="77777777" w:rsidTr="00143090">
        <w:tc>
          <w:tcPr>
            <w:tcW w:w="3136" w:type="dxa"/>
            <w:shd w:val="clear" w:color="auto" w:fill="1C6194" w:themeFill="accent6"/>
          </w:tcPr>
          <w:p w14:paraId="3DA50662" w14:textId="77777777" w:rsidR="0009607C" w:rsidRDefault="0009607C" w:rsidP="00143090">
            <w:pPr>
              <w:pStyle w:val="rowheading"/>
            </w:pPr>
            <w:r>
              <w:t>Ida, Pingala, Purusha, Prakriti are ways to explain what?</w:t>
            </w:r>
          </w:p>
          <w:p w14:paraId="7EF2B809" w14:textId="77777777" w:rsidR="0009607C" w:rsidRPr="003733A6" w:rsidRDefault="0009607C" w:rsidP="00143090">
            <w:pPr>
              <w:pStyle w:val="rowheading"/>
            </w:pPr>
          </w:p>
        </w:tc>
        <w:tc>
          <w:tcPr>
            <w:tcW w:w="6214" w:type="dxa"/>
          </w:tcPr>
          <w:p w14:paraId="408B3AB0" w14:textId="77777777" w:rsidR="0009607C" w:rsidRPr="003733A6" w:rsidRDefault="0009607C" w:rsidP="00143090">
            <w:pPr>
              <w:pStyle w:val="Row"/>
            </w:pPr>
          </w:p>
        </w:tc>
      </w:tr>
      <w:tr w:rsidR="0009607C" w:rsidRPr="003733A6" w14:paraId="653F05DF" w14:textId="77777777" w:rsidTr="00143090">
        <w:tc>
          <w:tcPr>
            <w:tcW w:w="3136" w:type="dxa"/>
            <w:shd w:val="clear" w:color="auto" w:fill="1C6194" w:themeFill="accent6"/>
          </w:tcPr>
          <w:p w14:paraId="08C65A2D" w14:textId="77777777" w:rsidR="0009607C" w:rsidRDefault="0009607C" w:rsidP="00143090">
            <w:pPr>
              <w:pStyle w:val="rowheading"/>
            </w:pPr>
            <w:r>
              <w:t xml:space="preserve">Purusha and Prakriti have 3 children, the </w:t>
            </w:r>
            <w:proofErr w:type="spellStart"/>
            <w:r>
              <w:t>gunas</w:t>
            </w:r>
            <w:proofErr w:type="spellEnd"/>
            <w:r>
              <w:t xml:space="preserve"> what concept do they represent?</w:t>
            </w:r>
          </w:p>
          <w:p w14:paraId="3C7E17B0" w14:textId="77777777" w:rsidR="0009607C" w:rsidRPr="003733A6" w:rsidRDefault="0009607C" w:rsidP="00143090">
            <w:pPr>
              <w:pStyle w:val="rowheading"/>
            </w:pPr>
          </w:p>
        </w:tc>
        <w:tc>
          <w:tcPr>
            <w:tcW w:w="6214" w:type="dxa"/>
          </w:tcPr>
          <w:p w14:paraId="4C5F7C46" w14:textId="77777777" w:rsidR="0009607C" w:rsidRDefault="0009607C" w:rsidP="00143090">
            <w:pPr>
              <w:pStyle w:val="Row"/>
            </w:pPr>
          </w:p>
          <w:p w14:paraId="062F7242" w14:textId="77777777" w:rsidR="0009607C" w:rsidRPr="003733A6" w:rsidRDefault="0009607C" w:rsidP="00143090">
            <w:pPr>
              <w:pStyle w:val="Row"/>
            </w:pPr>
          </w:p>
        </w:tc>
      </w:tr>
      <w:tr w:rsidR="0009607C" w:rsidRPr="003733A6" w14:paraId="71EBCD2B" w14:textId="77777777" w:rsidTr="00143090">
        <w:tc>
          <w:tcPr>
            <w:tcW w:w="3136" w:type="dxa"/>
            <w:shd w:val="clear" w:color="auto" w:fill="1C6194" w:themeFill="accent6"/>
          </w:tcPr>
          <w:p w14:paraId="3DD1292F" w14:textId="08C43215" w:rsidR="0009607C" w:rsidRPr="003733A6" w:rsidRDefault="002630B5" w:rsidP="00143090">
            <w:pPr>
              <w:pStyle w:val="rowheading"/>
            </w:pPr>
            <w:r>
              <w:t>We are all born with a dense curled up energy at the base of our spines, often depicted as?</w:t>
            </w:r>
          </w:p>
        </w:tc>
        <w:tc>
          <w:tcPr>
            <w:tcW w:w="6214" w:type="dxa"/>
          </w:tcPr>
          <w:p w14:paraId="1C25BC81" w14:textId="77777777" w:rsidR="0009607C" w:rsidRDefault="0009607C" w:rsidP="00143090">
            <w:pPr>
              <w:pStyle w:val="Row"/>
            </w:pPr>
          </w:p>
          <w:p w14:paraId="6EBD5ED4" w14:textId="77777777" w:rsidR="0009607C" w:rsidRPr="003733A6" w:rsidRDefault="0009607C" w:rsidP="00143090">
            <w:pPr>
              <w:pStyle w:val="Row"/>
            </w:pPr>
          </w:p>
        </w:tc>
      </w:tr>
      <w:tr w:rsidR="0009607C" w:rsidRPr="003733A6" w14:paraId="44377332" w14:textId="77777777" w:rsidTr="00143090">
        <w:tc>
          <w:tcPr>
            <w:tcW w:w="3136" w:type="dxa"/>
            <w:shd w:val="clear" w:color="auto" w:fill="1C6194" w:themeFill="accent6"/>
          </w:tcPr>
          <w:p w14:paraId="7E2AE906" w14:textId="77777777" w:rsidR="0009607C" w:rsidRDefault="0009607C" w:rsidP="00143090">
            <w:pPr>
              <w:pStyle w:val="rowheading"/>
            </w:pPr>
            <w:r>
              <w:t>Explain what Kundalini Rising has to do with the order of our yoga class</w:t>
            </w:r>
          </w:p>
        </w:tc>
        <w:tc>
          <w:tcPr>
            <w:tcW w:w="6214" w:type="dxa"/>
          </w:tcPr>
          <w:p w14:paraId="4F3A7581" w14:textId="77777777" w:rsidR="0009607C" w:rsidRDefault="0009607C" w:rsidP="00143090">
            <w:pPr>
              <w:pStyle w:val="Row"/>
            </w:pPr>
          </w:p>
          <w:p w14:paraId="10BAA61D" w14:textId="77777777" w:rsidR="0009607C" w:rsidRDefault="0009607C" w:rsidP="00143090">
            <w:pPr>
              <w:pStyle w:val="rowheading"/>
            </w:pPr>
            <w:r>
              <w:t>Ida, Pingala, Purusha, Prakriti are ways to explain what?</w:t>
            </w:r>
          </w:p>
          <w:p w14:paraId="63836E9D" w14:textId="77777777" w:rsidR="0009607C" w:rsidRPr="003733A6" w:rsidRDefault="0009607C" w:rsidP="00143090">
            <w:pPr>
              <w:pStyle w:val="Row"/>
            </w:pPr>
          </w:p>
        </w:tc>
      </w:tr>
      <w:tr w:rsidR="002630B5" w:rsidRPr="003733A6" w14:paraId="796321C6" w14:textId="77777777" w:rsidTr="00143090">
        <w:tc>
          <w:tcPr>
            <w:tcW w:w="3136" w:type="dxa"/>
            <w:shd w:val="clear" w:color="auto" w:fill="1C6194" w:themeFill="accent6"/>
          </w:tcPr>
          <w:p w14:paraId="2210AB01" w14:textId="77777777" w:rsidR="002630B5" w:rsidRDefault="002630B5" w:rsidP="00143090">
            <w:pPr>
              <w:pStyle w:val="rowheading"/>
            </w:pPr>
          </w:p>
        </w:tc>
        <w:tc>
          <w:tcPr>
            <w:tcW w:w="6214" w:type="dxa"/>
          </w:tcPr>
          <w:p w14:paraId="747CF8D6" w14:textId="77777777" w:rsidR="002630B5" w:rsidRDefault="002630B5" w:rsidP="00143090">
            <w:pPr>
              <w:pStyle w:val="Row"/>
            </w:pPr>
          </w:p>
        </w:tc>
      </w:tr>
    </w:tbl>
    <w:p w14:paraId="580D4CAC" w14:textId="0D951A6D" w:rsidR="00D466C8" w:rsidRPr="003733A6" w:rsidRDefault="0009607C" w:rsidP="00C35405">
      <w:pPr>
        <w:pStyle w:val="Heading1"/>
      </w:pPr>
      <w:r>
        <w:t>sun salutations</w:t>
      </w:r>
      <w:r w:rsidR="009A067B">
        <w:t xml:space="preserve"> </w:t>
      </w:r>
    </w:p>
    <w:tbl>
      <w:tblPr>
        <w:tblStyle w:val="TableGrid"/>
        <w:tblW w:w="5000" w:type="pct"/>
        <w:tblInd w:w="-19" w:type="dxa"/>
        <w:tblBorders>
          <w:top w:val="single" w:sz="4" w:space="0" w:color="CEDBE1" w:themeColor="background2"/>
          <w:left w:val="single" w:sz="4" w:space="0" w:color="CEDBE1" w:themeColor="background2"/>
          <w:bottom w:val="single" w:sz="4" w:space="0" w:color="CEDBE1" w:themeColor="background2"/>
          <w:right w:val="single" w:sz="4" w:space="0" w:color="CEDBE1" w:themeColor="background2"/>
          <w:insideH w:val="single" w:sz="4" w:space="0" w:color="CEDBE1" w:themeColor="background2"/>
          <w:insideV w:val="single" w:sz="4" w:space="0" w:color="CEDBE1" w:themeColor="background2"/>
        </w:tblBorders>
        <w:tblLook w:val="04A0" w:firstRow="1" w:lastRow="0" w:firstColumn="1" w:lastColumn="0" w:noHBand="0" w:noVBand="1"/>
        <w:tblCaption w:val="Services"/>
        <w:tblDescription w:val="Services, rates, promotions, acceptable payment methods, work photos"/>
      </w:tblPr>
      <w:tblGrid>
        <w:gridCol w:w="3396"/>
        <w:gridCol w:w="5954"/>
      </w:tblGrid>
      <w:tr w:rsidR="00AD308D" w:rsidRPr="003733A6" w14:paraId="6353F6E1" w14:textId="77777777" w:rsidTr="00DD0ED1">
        <w:tc>
          <w:tcPr>
            <w:tcW w:w="3145" w:type="dxa"/>
            <w:shd w:val="clear" w:color="auto" w:fill="1C6194" w:themeFill="accent6"/>
          </w:tcPr>
          <w:p w14:paraId="11433595" w14:textId="0CA7BA79" w:rsidR="006A79B1" w:rsidRPr="003733A6" w:rsidRDefault="00AD308D" w:rsidP="0045676C">
            <w:pPr>
              <w:pStyle w:val="rowheading"/>
            </w:pPr>
            <w:r>
              <w:t xml:space="preserve">Write Instructions next to each </w:t>
            </w:r>
            <w:proofErr w:type="gramStart"/>
            <w:r>
              <w:t>image, if</w:t>
            </w:r>
            <w:proofErr w:type="gramEnd"/>
            <w:r>
              <w:t xml:space="preserve"> there are no Sanskrit names please include those!</w:t>
            </w:r>
            <w:r w:rsidR="009F10CF">
              <w:t xml:space="preserve"> Remember rule of 3…</w:t>
            </w:r>
          </w:p>
        </w:tc>
        <w:tc>
          <w:tcPr>
            <w:tcW w:w="6205" w:type="dxa"/>
          </w:tcPr>
          <w:p w14:paraId="1746EF4A" w14:textId="77777777" w:rsidR="006A79B1" w:rsidRDefault="006A79B1" w:rsidP="0045676C">
            <w:pPr>
              <w:pStyle w:val="Row"/>
            </w:pPr>
            <w:r w:rsidRPr="003733A6">
              <w:t xml:space="preserve"> </w:t>
            </w:r>
            <w:r w:rsidR="00FA7BCA">
              <w:t>Question: what does the teaching tip Yogi See Yogi Do have to do with teaching?</w:t>
            </w:r>
          </w:p>
          <w:p w14:paraId="714CDF2D" w14:textId="77777777" w:rsidR="00FA7BCA" w:rsidRDefault="00FA7BCA" w:rsidP="0045676C">
            <w:pPr>
              <w:pStyle w:val="Row"/>
            </w:pPr>
          </w:p>
          <w:p w14:paraId="75F6162D" w14:textId="77777777" w:rsidR="00FA7BCA" w:rsidRDefault="00FA7BCA" w:rsidP="0045676C">
            <w:pPr>
              <w:pStyle w:val="Row"/>
            </w:pPr>
          </w:p>
          <w:p w14:paraId="5A6B5976" w14:textId="2D1ABDF4" w:rsidR="00FA7BCA" w:rsidRPr="003733A6" w:rsidRDefault="00FA7BCA" w:rsidP="0045676C">
            <w:pPr>
              <w:pStyle w:val="Row"/>
            </w:pPr>
          </w:p>
        </w:tc>
      </w:tr>
      <w:tr w:rsidR="00AD308D" w:rsidRPr="003733A6" w14:paraId="585E3C43" w14:textId="77777777" w:rsidTr="00DD0ED1">
        <w:tc>
          <w:tcPr>
            <w:tcW w:w="3145" w:type="dxa"/>
            <w:shd w:val="clear" w:color="auto" w:fill="1C6194" w:themeFill="accent6"/>
          </w:tcPr>
          <w:p w14:paraId="27330EF9" w14:textId="42084A53" w:rsidR="006A79B1" w:rsidRPr="003733A6" w:rsidRDefault="00AD308D" w:rsidP="006E7114">
            <w:pPr>
              <w:pStyle w:val="rowheading"/>
            </w:pPr>
            <w:r>
              <w:rPr>
                <w:noProof/>
              </w:rPr>
              <w:drawing>
                <wp:inline distT="0" distB="0" distL="0" distR="0" wp14:anchorId="35ABFAC5" wp14:editId="23AA6F89">
                  <wp:extent cx="976096" cy="615950"/>
                  <wp:effectExtent l="0" t="0" r="0" b="0"/>
                  <wp:docPr id="7" name="Picture 7" descr="Tadasana - Mountain Pose | Yoga stick figures, Yoga mindfuln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adasana - Mountain Pose | Yoga stick figures, Yoga mindfuln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855" cy="62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6CD23C3F" w14:textId="77777777" w:rsidR="006A79B1" w:rsidRPr="003733A6" w:rsidRDefault="006A79B1" w:rsidP="0045676C">
            <w:pPr>
              <w:pStyle w:val="Row"/>
            </w:pPr>
          </w:p>
        </w:tc>
      </w:tr>
      <w:tr w:rsidR="00AD308D" w:rsidRPr="003733A6" w14:paraId="21B48754" w14:textId="77777777" w:rsidTr="00DD0ED1">
        <w:tc>
          <w:tcPr>
            <w:tcW w:w="3145" w:type="dxa"/>
            <w:shd w:val="clear" w:color="auto" w:fill="1C6194" w:themeFill="accent6"/>
          </w:tcPr>
          <w:p w14:paraId="796BF2D1" w14:textId="326A31F2" w:rsidR="00DD0ED1" w:rsidRPr="003733A6" w:rsidRDefault="00287AF2" w:rsidP="00DD0ED1">
            <w:pPr>
              <w:pStyle w:val="rowheading"/>
            </w:pPr>
            <w:r>
              <w:rPr>
                <w:noProof/>
              </w:rPr>
              <w:drawing>
                <wp:inline distT="0" distB="0" distL="0" distR="0" wp14:anchorId="648ECFA3" wp14:editId="6A15D7BB">
                  <wp:extent cx="987962" cy="641350"/>
                  <wp:effectExtent l="0" t="0" r="3175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156" cy="648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3D4F2E6B" w14:textId="77777777" w:rsidR="006A79B1" w:rsidRPr="003733A6" w:rsidRDefault="006A79B1" w:rsidP="0045676C">
            <w:pPr>
              <w:pStyle w:val="Row"/>
            </w:pPr>
          </w:p>
        </w:tc>
      </w:tr>
      <w:tr w:rsidR="00AD308D" w:rsidRPr="003733A6" w14:paraId="5537625B" w14:textId="77777777" w:rsidTr="00DD0ED1">
        <w:tc>
          <w:tcPr>
            <w:tcW w:w="3145" w:type="dxa"/>
            <w:shd w:val="clear" w:color="auto" w:fill="1C6194" w:themeFill="accent6"/>
          </w:tcPr>
          <w:p w14:paraId="1EACB5EF" w14:textId="640A15BF" w:rsidR="00AD308D" w:rsidRDefault="00AD308D" w:rsidP="00DD0ED1">
            <w:pPr>
              <w:pStyle w:val="rowheading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D65CCD4" wp14:editId="7DADA554">
                  <wp:extent cx="971550" cy="971550"/>
                  <wp:effectExtent l="0" t="0" r="0" b="0"/>
                  <wp:docPr id="9" name="Picture 9" descr="Standing Half Forward Bend, Ardha Uttanasana. Yoga Posi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tanding Half Forward Bend, Ardha Uttanasana. Yoga Posi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62CC5DCD" w14:textId="77777777" w:rsidR="00AD308D" w:rsidRPr="003733A6" w:rsidRDefault="00AD308D" w:rsidP="0045676C">
            <w:pPr>
              <w:pStyle w:val="Row"/>
            </w:pPr>
          </w:p>
        </w:tc>
      </w:tr>
      <w:tr w:rsidR="00AD308D" w:rsidRPr="003733A6" w14:paraId="0A5D2C94" w14:textId="77777777" w:rsidTr="00DD0ED1">
        <w:tc>
          <w:tcPr>
            <w:tcW w:w="3145" w:type="dxa"/>
            <w:shd w:val="clear" w:color="auto" w:fill="1C6194" w:themeFill="accent6"/>
          </w:tcPr>
          <w:p w14:paraId="75B41549" w14:textId="28817920" w:rsidR="00AD308D" w:rsidRDefault="00AD308D" w:rsidP="00DD0ED1">
            <w:pPr>
              <w:pStyle w:val="rowhead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72D3D8" wp14:editId="7370DF4F">
                  <wp:extent cx="965200" cy="1066800"/>
                  <wp:effectExtent l="0" t="0" r="6350" b="0"/>
                  <wp:docPr id="10" name="Picture 10" descr="Yoga 101: Sun Salutations - Breathing Sp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Yoga 101: Sun Salutations - Breathing Sp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652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18A19851" w14:textId="7D5ED5FE" w:rsidR="00AD308D" w:rsidRPr="003733A6" w:rsidRDefault="00287AF2" w:rsidP="0045676C">
            <w:pPr>
              <w:pStyle w:val="Row"/>
            </w:pPr>
            <w:r>
              <w:t>Which leg goes back first in round 1? 2?</w:t>
            </w:r>
          </w:p>
        </w:tc>
      </w:tr>
      <w:tr w:rsidR="00AD308D" w:rsidRPr="003733A6" w14:paraId="66F24246" w14:textId="77777777" w:rsidTr="00DD0ED1">
        <w:tc>
          <w:tcPr>
            <w:tcW w:w="3145" w:type="dxa"/>
            <w:shd w:val="clear" w:color="auto" w:fill="1C6194" w:themeFill="accent6"/>
          </w:tcPr>
          <w:p w14:paraId="0258BAC7" w14:textId="53953267" w:rsidR="00AD308D" w:rsidRDefault="00AD308D" w:rsidP="00DD0ED1">
            <w:pPr>
              <w:pStyle w:val="rowhead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337F38" wp14:editId="44DFA1E3">
                  <wp:extent cx="952500" cy="952500"/>
                  <wp:effectExtent l="0" t="0" r="0" b="0"/>
                  <wp:docPr id="11" name="Picture 11" descr="Can You Lose Weight Doing Yoga? Types, Exercises, and M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an You Lose Weight Doing Yoga? Types, Exercises, and M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21020E7B" w14:textId="3A797802" w:rsidR="00AD308D" w:rsidRPr="003733A6" w:rsidRDefault="00AD308D" w:rsidP="0045676C">
            <w:pPr>
              <w:pStyle w:val="Row"/>
            </w:pPr>
            <w:r>
              <w:t>This is called a transition pose to make the sun salutations more accessible. 3-3-3- is not needed here</w:t>
            </w:r>
          </w:p>
        </w:tc>
      </w:tr>
      <w:tr w:rsidR="00AD308D" w:rsidRPr="003733A6" w14:paraId="67436584" w14:textId="77777777" w:rsidTr="00DD0ED1">
        <w:tc>
          <w:tcPr>
            <w:tcW w:w="3145" w:type="dxa"/>
            <w:shd w:val="clear" w:color="auto" w:fill="1C6194" w:themeFill="accent6"/>
          </w:tcPr>
          <w:p w14:paraId="30760C55" w14:textId="539164DE" w:rsidR="00AD308D" w:rsidRDefault="00AD308D" w:rsidP="00DD0ED1">
            <w:pPr>
              <w:pStyle w:val="rowhead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BCDAB4" wp14:editId="0AF76074">
                  <wp:extent cx="965200" cy="965200"/>
                  <wp:effectExtent l="0" t="0" r="6350" b="6350"/>
                  <wp:docPr id="12" name="Picture 12" descr="26 Best Yoga Stick Figures images | Yoga stick figures, Sti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26 Best Yoga Stick Figures images | Yoga stick figures, Sti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3BC3F2B9" w14:textId="77777777" w:rsidR="00AD308D" w:rsidRDefault="00AD308D" w:rsidP="0045676C">
            <w:pPr>
              <w:pStyle w:val="Row"/>
            </w:pPr>
          </w:p>
        </w:tc>
      </w:tr>
      <w:tr w:rsidR="00287AF2" w:rsidRPr="003733A6" w14:paraId="3FDAA271" w14:textId="77777777" w:rsidTr="00DD0ED1">
        <w:tc>
          <w:tcPr>
            <w:tcW w:w="3145" w:type="dxa"/>
            <w:shd w:val="clear" w:color="auto" w:fill="1C6194" w:themeFill="accent6"/>
          </w:tcPr>
          <w:p w14:paraId="0433EE79" w14:textId="557E124D" w:rsidR="00AD308D" w:rsidRDefault="00AD308D" w:rsidP="00DD0ED1">
            <w:pPr>
              <w:pStyle w:val="rowhead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084EBA" wp14:editId="543F1F82">
                  <wp:extent cx="2019300" cy="1035428"/>
                  <wp:effectExtent l="0" t="0" r="0" b="0"/>
                  <wp:docPr id="13" name="Picture 13" descr="Blog — Reyn Studi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log — Reyn Studi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101" cy="106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57505506" w14:textId="77777777" w:rsidR="00AD308D" w:rsidRDefault="00AD308D" w:rsidP="0045676C">
            <w:pPr>
              <w:pStyle w:val="Row"/>
            </w:pPr>
          </w:p>
        </w:tc>
      </w:tr>
      <w:tr w:rsidR="00287AF2" w:rsidRPr="003733A6" w14:paraId="3A0300CB" w14:textId="77777777" w:rsidTr="00DD0ED1">
        <w:tc>
          <w:tcPr>
            <w:tcW w:w="3145" w:type="dxa"/>
            <w:shd w:val="clear" w:color="auto" w:fill="1C6194" w:themeFill="accent6"/>
          </w:tcPr>
          <w:p w14:paraId="64A07F75" w14:textId="23A79D1D" w:rsidR="00AD308D" w:rsidRDefault="00AD308D" w:rsidP="00DD0ED1">
            <w:pPr>
              <w:pStyle w:val="rowhead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FDEA40" wp14:editId="2801D0B0">
                  <wp:extent cx="966910" cy="679450"/>
                  <wp:effectExtent l="0" t="0" r="5080" b="6350"/>
                  <wp:docPr id="14" name="Picture 14" descr="Backward Bending Postures (Yoga Stick Figures | Yoga stick figur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Backward Bending Postures (Yoga Stick Figures | Yoga stick figur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93" cy="689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7C468FAE" w14:textId="77777777" w:rsidR="00AD308D" w:rsidRDefault="00AD308D" w:rsidP="0045676C">
            <w:pPr>
              <w:pStyle w:val="Row"/>
            </w:pPr>
          </w:p>
        </w:tc>
      </w:tr>
      <w:tr w:rsidR="00AD308D" w:rsidRPr="003733A6" w14:paraId="1608E768" w14:textId="77777777" w:rsidTr="00DD0ED1">
        <w:tc>
          <w:tcPr>
            <w:tcW w:w="3145" w:type="dxa"/>
            <w:shd w:val="clear" w:color="auto" w:fill="1C6194" w:themeFill="accent6"/>
          </w:tcPr>
          <w:p w14:paraId="59F67674" w14:textId="3D777553" w:rsidR="00AD308D" w:rsidRDefault="00287AF2" w:rsidP="00DD0ED1">
            <w:pPr>
              <w:pStyle w:val="rowhead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DCCF6A" wp14:editId="2BCDA451">
                  <wp:extent cx="984250" cy="984250"/>
                  <wp:effectExtent l="0" t="0" r="6350" b="6350"/>
                  <wp:docPr id="15" name="Picture 15" descr="Can You Lose Weight Doing Yoga? Types, Exercises, and M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an You Lose Weight Doing Yoga? Types, Exercises, and M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5F2B2A76" w14:textId="77777777" w:rsidR="00AD308D" w:rsidRDefault="00AD308D" w:rsidP="0045676C">
            <w:pPr>
              <w:pStyle w:val="Row"/>
            </w:pPr>
          </w:p>
        </w:tc>
      </w:tr>
      <w:tr w:rsidR="00287AF2" w:rsidRPr="003733A6" w14:paraId="1FE3B451" w14:textId="77777777" w:rsidTr="00DD0ED1">
        <w:tc>
          <w:tcPr>
            <w:tcW w:w="3145" w:type="dxa"/>
            <w:shd w:val="clear" w:color="auto" w:fill="1C6194" w:themeFill="accent6"/>
          </w:tcPr>
          <w:p w14:paraId="7C0F8429" w14:textId="5A54A898" w:rsidR="00287AF2" w:rsidRDefault="00287AF2" w:rsidP="00DD0ED1">
            <w:pPr>
              <w:pStyle w:val="rowhead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D4AF46" wp14:editId="56E2D25A">
                  <wp:extent cx="1028700" cy="1028700"/>
                  <wp:effectExtent l="0" t="0" r="0" b="0"/>
                  <wp:docPr id="16" name="Picture 16" descr="26 Best Yoga Stick Figures images | Yoga stick figures, Sti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26 Best Yoga Stick Figures images | Yoga stick figures, Sti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7A4E10B4" w14:textId="77777777" w:rsidR="00287AF2" w:rsidRDefault="00287AF2" w:rsidP="0045676C">
            <w:pPr>
              <w:pStyle w:val="Row"/>
            </w:pPr>
          </w:p>
        </w:tc>
      </w:tr>
      <w:tr w:rsidR="00287AF2" w:rsidRPr="003733A6" w14:paraId="56D8003B" w14:textId="77777777" w:rsidTr="00DD0ED1">
        <w:tc>
          <w:tcPr>
            <w:tcW w:w="3145" w:type="dxa"/>
            <w:shd w:val="clear" w:color="auto" w:fill="1C6194" w:themeFill="accent6"/>
          </w:tcPr>
          <w:p w14:paraId="5D19DEE6" w14:textId="41CEDB5B" w:rsidR="00287AF2" w:rsidRDefault="00287AF2" w:rsidP="00DD0ED1">
            <w:pPr>
              <w:pStyle w:val="rowheading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C200F5" wp14:editId="28AB9B1C">
                  <wp:extent cx="984250" cy="984250"/>
                  <wp:effectExtent l="0" t="0" r="6350" b="6350"/>
                  <wp:docPr id="21" name="Picture 21" descr="Can You Lose Weight Doing Yoga? Types, Exercises, and M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an You Lose Weight Doing Yoga? Types, Exercises, and M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44890029" w14:textId="77777777" w:rsidR="00287AF2" w:rsidRDefault="00287AF2" w:rsidP="0045676C">
            <w:pPr>
              <w:pStyle w:val="Row"/>
            </w:pPr>
          </w:p>
        </w:tc>
      </w:tr>
      <w:tr w:rsidR="00287AF2" w:rsidRPr="003733A6" w14:paraId="6FD558D5" w14:textId="77777777" w:rsidTr="00DD0ED1">
        <w:tc>
          <w:tcPr>
            <w:tcW w:w="3145" w:type="dxa"/>
            <w:shd w:val="clear" w:color="auto" w:fill="1C6194" w:themeFill="accent6"/>
          </w:tcPr>
          <w:p w14:paraId="581C5FA0" w14:textId="12ED0145" w:rsidR="00287AF2" w:rsidRDefault="00287AF2" w:rsidP="00DD0ED1">
            <w:pPr>
              <w:pStyle w:val="rowhead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566D3D" wp14:editId="73A98756">
                  <wp:extent cx="965200" cy="1066800"/>
                  <wp:effectExtent l="0" t="0" r="6350" b="0"/>
                  <wp:docPr id="17" name="Picture 17" descr="Yoga 101: Sun Salutations - Breathing Sp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Yoga 101: Sun Salutations - Breathing Sp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652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538D53D1" w14:textId="5CA18540" w:rsidR="00287AF2" w:rsidRDefault="00287AF2" w:rsidP="0045676C">
            <w:pPr>
              <w:pStyle w:val="Row"/>
            </w:pPr>
            <w:r>
              <w:t>Which leg steps forward in round 1? 2?</w:t>
            </w:r>
          </w:p>
        </w:tc>
      </w:tr>
      <w:tr w:rsidR="00287AF2" w:rsidRPr="003733A6" w14:paraId="79FE23D8" w14:textId="77777777" w:rsidTr="00DD0ED1">
        <w:tc>
          <w:tcPr>
            <w:tcW w:w="3145" w:type="dxa"/>
            <w:shd w:val="clear" w:color="auto" w:fill="1C6194" w:themeFill="accent6"/>
          </w:tcPr>
          <w:p w14:paraId="173BF395" w14:textId="0862BD36" w:rsidR="00287AF2" w:rsidRDefault="00287AF2" w:rsidP="00DD0ED1">
            <w:pPr>
              <w:pStyle w:val="rowhead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0178BD" wp14:editId="0681C660">
                  <wp:extent cx="987962" cy="641350"/>
                  <wp:effectExtent l="0" t="0" r="3175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156" cy="648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71FC600F" w14:textId="77777777" w:rsidR="00287AF2" w:rsidRDefault="00287AF2" w:rsidP="0045676C">
            <w:pPr>
              <w:pStyle w:val="Row"/>
            </w:pPr>
          </w:p>
        </w:tc>
      </w:tr>
      <w:tr w:rsidR="00287AF2" w:rsidRPr="003733A6" w14:paraId="02C0AEFD" w14:textId="77777777" w:rsidTr="00DD0ED1">
        <w:tc>
          <w:tcPr>
            <w:tcW w:w="3145" w:type="dxa"/>
            <w:shd w:val="clear" w:color="auto" w:fill="1C6194" w:themeFill="accent6"/>
          </w:tcPr>
          <w:p w14:paraId="50C9682A" w14:textId="1CA8DC18" w:rsidR="00287AF2" w:rsidRDefault="00287AF2" w:rsidP="00DD0ED1">
            <w:pPr>
              <w:pStyle w:val="rowhead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1058CB" wp14:editId="2F2B0F95">
                  <wp:extent cx="976096" cy="615950"/>
                  <wp:effectExtent l="0" t="0" r="0" b="0"/>
                  <wp:docPr id="23" name="Picture 23" descr="Tadasana - Mountain Pose | Yoga stick figures, Yoga mindfuln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adasana - Mountain Pose | Yoga stick figures, Yoga mindfuln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855" cy="62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59ADFC9B" w14:textId="77777777" w:rsidR="00287AF2" w:rsidRDefault="00287AF2" w:rsidP="0045676C">
            <w:pPr>
              <w:pStyle w:val="Row"/>
            </w:pPr>
          </w:p>
        </w:tc>
      </w:tr>
    </w:tbl>
    <w:p w14:paraId="1E8C792E" w14:textId="4E7B3874" w:rsidR="00D466C8" w:rsidRDefault="005B3622" w:rsidP="00275A40">
      <w:pPr>
        <w:pStyle w:val="Checkbox"/>
        <w:ind w:left="0" w:firstLine="0"/>
        <w:rPr>
          <w:b/>
        </w:rPr>
      </w:pPr>
      <w:r>
        <w:rPr>
          <w:noProof/>
        </w:rPr>
        <w:lastRenderedPageBreak/>
        <w:drawing>
          <wp:inline distT="0" distB="0" distL="0" distR="0" wp14:anchorId="6A229CD9" wp14:editId="3A9FB4EE">
            <wp:extent cx="5943600" cy="7011035"/>
            <wp:effectExtent l="0" t="0" r="0" b="0"/>
            <wp:docPr id="3" name="Picture 3" descr="Kundalini Shakti – Esoteric Awake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undalini Shakti – Esoteric Awakeni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1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4BD269" wp14:editId="34FEF8F8">
            <wp:extent cx="4876800" cy="4140200"/>
            <wp:effectExtent l="0" t="0" r="0" b="0"/>
            <wp:docPr id="1" name="Picture 1" descr="Ida, Pingala, Sushumna and the Shat-Chakras | Awakening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da, Pingala, Sushumna and the Shat-Chakras | Awakening Tim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19361" w14:textId="2E369366" w:rsidR="005B3622" w:rsidRDefault="005B3622" w:rsidP="00275A40">
      <w:pPr>
        <w:pStyle w:val="Checkbox"/>
        <w:ind w:left="0" w:firstLine="0"/>
        <w:rPr>
          <w:b/>
        </w:rPr>
      </w:pPr>
      <w:r>
        <w:rPr>
          <w:noProof/>
        </w:rPr>
        <w:drawing>
          <wp:inline distT="0" distB="0" distL="0" distR="0" wp14:anchorId="4F596F69" wp14:editId="367E8163">
            <wp:extent cx="5943600" cy="3937635"/>
            <wp:effectExtent l="0" t="0" r="0" b="5715"/>
            <wp:docPr id="6" name="Picture 6" descr="Purusha and Prakriti – Bhagavad Gita, Ch 9, Vs 8 – Mystical Tidb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urusha and Prakriti – Bhagavad Gita, Ch 9, Vs 8 – Mystical Tidbit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18120" w14:textId="37E5040B" w:rsidR="005B3622" w:rsidRDefault="005B3622" w:rsidP="00275A40">
      <w:pPr>
        <w:pStyle w:val="Checkbox"/>
        <w:ind w:left="0" w:firstLine="0"/>
        <w:rPr>
          <w:b/>
        </w:rPr>
      </w:pPr>
      <w:r>
        <w:rPr>
          <w:b/>
        </w:rPr>
        <w:t>Purusha and Prakriti</w:t>
      </w:r>
    </w:p>
    <w:p w14:paraId="6B537B3C" w14:textId="1286FFC1" w:rsidR="005B3622" w:rsidRPr="003733A6" w:rsidRDefault="005B3622" w:rsidP="00275A40">
      <w:pPr>
        <w:pStyle w:val="Checkbox"/>
        <w:ind w:left="0" w:firstLine="0"/>
        <w:rPr>
          <w:b/>
        </w:rPr>
      </w:pPr>
      <w:r>
        <w:rPr>
          <w:noProof/>
        </w:rPr>
        <w:lastRenderedPageBreak/>
        <w:drawing>
          <wp:inline distT="0" distB="0" distL="0" distR="0" wp14:anchorId="2E272864" wp14:editId="5007B5A4">
            <wp:extent cx="5943600" cy="3590925"/>
            <wp:effectExtent l="0" t="0" r="0" b="9525"/>
            <wp:docPr id="4" name="Picture 4" descr="gu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una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3622" w:rsidRPr="003733A6" w:rsidSect="008F43A2">
      <w:footerReference w:type="default" r:id="rId22"/>
      <w:pgSz w:w="12240" w:h="15840" w:code="1"/>
      <w:pgMar w:top="1440" w:right="1440" w:bottom="1134" w:left="1440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3D58BF" w14:textId="77777777" w:rsidR="00DD47A2" w:rsidRDefault="00DD47A2" w:rsidP="00D337E7">
      <w:pPr>
        <w:spacing w:after="0" w:line="240" w:lineRule="auto"/>
      </w:pPr>
      <w:r>
        <w:separator/>
      </w:r>
    </w:p>
  </w:endnote>
  <w:endnote w:type="continuationSeparator" w:id="0">
    <w:p w14:paraId="37051254" w14:textId="77777777" w:rsidR="00DD47A2" w:rsidRDefault="00DD47A2" w:rsidP="00D33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32D51F" w14:textId="77777777" w:rsidR="00EC6214" w:rsidRPr="00EC6214" w:rsidRDefault="004755D8" w:rsidP="00EC6214">
    <w:pPr>
      <w:pStyle w:val="Footer"/>
    </w:pPr>
    <w:r>
      <w:fldChar w:fldCharType="begin"/>
    </w:r>
    <w:r>
      <w:instrText xml:space="preserve"> PAGE  \* MERGEFORMAT </w:instrText>
    </w:r>
    <w:r>
      <w:fldChar w:fldCharType="separate"/>
    </w:r>
    <w:r w:rsidR="00A423BD">
      <w:rPr>
        <w:noProof/>
      </w:rPr>
      <w:t>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3FC84D" w14:textId="77777777" w:rsidR="00DD47A2" w:rsidRDefault="00DD47A2" w:rsidP="00D337E7">
      <w:pPr>
        <w:spacing w:after="0" w:line="240" w:lineRule="auto"/>
      </w:pPr>
      <w:r>
        <w:separator/>
      </w:r>
    </w:p>
  </w:footnote>
  <w:footnote w:type="continuationSeparator" w:id="0">
    <w:p w14:paraId="2D3BFC4B" w14:textId="77777777" w:rsidR="00DD47A2" w:rsidRDefault="00DD47A2" w:rsidP="00D337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2FE54A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016AB7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6B143EE7"/>
    <w:multiLevelType w:val="hybridMultilevel"/>
    <w:tmpl w:val="EA9E6EA4"/>
    <w:lvl w:ilvl="0" w:tplc="72188CC4">
      <w:start w:val="1"/>
      <w:numFmt w:val="bullet"/>
      <w:pStyle w:val="bullet"/>
      <w:lvlText w:val=""/>
      <w:lvlJc w:val="left"/>
      <w:pPr>
        <w:ind w:left="360" w:hanging="360"/>
      </w:pPr>
      <w:rPr>
        <w:rFonts w:ascii="Wingdings" w:hAnsi="Wingdings" w:hint="default"/>
        <w:color w:val="276E8B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114"/>
    <w:rsid w:val="00017467"/>
    <w:rsid w:val="00042D97"/>
    <w:rsid w:val="00064BDC"/>
    <w:rsid w:val="000714FA"/>
    <w:rsid w:val="00094B97"/>
    <w:rsid w:val="0009607C"/>
    <w:rsid w:val="00097AEC"/>
    <w:rsid w:val="000B20EB"/>
    <w:rsid w:val="000B5220"/>
    <w:rsid w:val="000B61C3"/>
    <w:rsid w:val="000C516F"/>
    <w:rsid w:val="000D6FB5"/>
    <w:rsid w:val="00116044"/>
    <w:rsid w:val="00151483"/>
    <w:rsid w:val="001664D3"/>
    <w:rsid w:val="001851DD"/>
    <w:rsid w:val="00190774"/>
    <w:rsid w:val="001A4DB2"/>
    <w:rsid w:val="001D6138"/>
    <w:rsid w:val="001F5F6C"/>
    <w:rsid w:val="001F61D5"/>
    <w:rsid w:val="00221AEF"/>
    <w:rsid w:val="00236FA3"/>
    <w:rsid w:val="00251F63"/>
    <w:rsid w:val="0025296B"/>
    <w:rsid w:val="00252D7F"/>
    <w:rsid w:val="002562CE"/>
    <w:rsid w:val="002630B5"/>
    <w:rsid w:val="002704D8"/>
    <w:rsid w:val="00275A40"/>
    <w:rsid w:val="00287AF2"/>
    <w:rsid w:val="0029485E"/>
    <w:rsid w:val="002D3629"/>
    <w:rsid w:val="002F6EF7"/>
    <w:rsid w:val="00326C51"/>
    <w:rsid w:val="00362014"/>
    <w:rsid w:val="003733A6"/>
    <w:rsid w:val="00376697"/>
    <w:rsid w:val="003A7D9D"/>
    <w:rsid w:val="003C64D1"/>
    <w:rsid w:val="003C6FEA"/>
    <w:rsid w:val="0040257F"/>
    <w:rsid w:val="004107A0"/>
    <w:rsid w:val="00411B31"/>
    <w:rsid w:val="004126A9"/>
    <w:rsid w:val="00441965"/>
    <w:rsid w:val="0045676C"/>
    <w:rsid w:val="004755D8"/>
    <w:rsid w:val="004B461A"/>
    <w:rsid w:val="004C366D"/>
    <w:rsid w:val="004D3204"/>
    <w:rsid w:val="004D7A8A"/>
    <w:rsid w:val="004E3858"/>
    <w:rsid w:val="005124AD"/>
    <w:rsid w:val="00517F37"/>
    <w:rsid w:val="00537C9C"/>
    <w:rsid w:val="005443B6"/>
    <w:rsid w:val="00566760"/>
    <w:rsid w:val="0057103D"/>
    <w:rsid w:val="0058224E"/>
    <w:rsid w:val="00593BAB"/>
    <w:rsid w:val="005B3622"/>
    <w:rsid w:val="00601CD7"/>
    <w:rsid w:val="006030ED"/>
    <w:rsid w:val="0063236A"/>
    <w:rsid w:val="00632991"/>
    <w:rsid w:val="00675754"/>
    <w:rsid w:val="006A09A4"/>
    <w:rsid w:val="006A79B1"/>
    <w:rsid w:val="006E0AF4"/>
    <w:rsid w:val="006E7114"/>
    <w:rsid w:val="007018C7"/>
    <w:rsid w:val="007039EB"/>
    <w:rsid w:val="00725E18"/>
    <w:rsid w:val="00733D60"/>
    <w:rsid w:val="0074395F"/>
    <w:rsid w:val="00746031"/>
    <w:rsid w:val="00791CA1"/>
    <w:rsid w:val="007A7518"/>
    <w:rsid w:val="00866364"/>
    <w:rsid w:val="00881D3E"/>
    <w:rsid w:val="008865DF"/>
    <w:rsid w:val="00892668"/>
    <w:rsid w:val="008A1D10"/>
    <w:rsid w:val="008A7AA7"/>
    <w:rsid w:val="008C3A6A"/>
    <w:rsid w:val="008D4C75"/>
    <w:rsid w:val="008E16ED"/>
    <w:rsid w:val="008E4FCB"/>
    <w:rsid w:val="008F43A2"/>
    <w:rsid w:val="009215D8"/>
    <w:rsid w:val="00921731"/>
    <w:rsid w:val="00961585"/>
    <w:rsid w:val="009620BA"/>
    <w:rsid w:val="009654CB"/>
    <w:rsid w:val="009A067B"/>
    <w:rsid w:val="009A10EE"/>
    <w:rsid w:val="009A22C6"/>
    <w:rsid w:val="009B67EE"/>
    <w:rsid w:val="009B7C5E"/>
    <w:rsid w:val="009D4996"/>
    <w:rsid w:val="009F10CF"/>
    <w:rsid w:val="00A00EF5"/>
    <w:rsid w:val="00A11E63"/>
    <w:rsid w:val="00A34676"/>
    <w:rsid w:val="00A35CF1"/>
    <w:rsid w:val="00A423BD"/>
    <w:rsid w:val="00A46D63"/>
    <w:rsid w:val="00A55548"/>
    <w:rsid w:val="00A674FB"/>
    <w:rsid w:val="00A9306C"/>
    <w:rsid w:val="00AB0992"/>
    <w:rsid w:val="00AB0E23"/>
    <w:rsid w:val="00AB2133"/>
    <w:rsid w:val="00AC1D0A"/>
    <w:rsid w:val="00AC5C12"/>
    <w:rsid w:val="00AD228E"/>
    <w:rsid w:val="00AD308D"/>
    <w:rsid w:val="00AF68BE"/>
    <w:rsid w:val="00B216B2"/>
    <w:rsid w:val="00B232E7"/>
    <w:rsid w:val="00B43063"/>
    <w:rsid w:val="00B46F32"/>
    <w:rsid w:val="00B5136E"/>
    <w:rsid w:val="00B630B0"/>
    <w:rsid w:val="00B72E64"/>
    <w:rsid w:val="00B74466"/>
    <w:rsid w:val="00B75649"/>
    <w:rsid w:val="00B939D3"/>
    <w:rsid w:val="00BA1A79"/>
    <w:rsid w:val="00BB30A0"/>
    <w:rsid w:val="00BC0CD0"/>
    <w:rsid w:val="00BD72BF"/>
    <w:rsid w:val="00C34E2B"/>
    <w:rsid w:val="00C35405"/>
    <w:rsid w:val="00C9614E"/>
    <w:rsid w:val="00CB56E9"/>
    <w:rsid w:val="00CD2919"/>
    <w:rsid w:val="00CF74DF"/>
    <w:rsid w:val="00D246BE"/>
    <w:rsid w:val="00D337E7"/>
    <w:rsid w:val="00D34985"/>
    <w:rsid w:val="00D466C8"/>
    <w:rsid w:val="00D94A4B"/>
    <w:rsid w:val="00D956C2"/>
    <w:rsid w:val="00DA4C28"/>
    <w:rsid w:val="00DD0ED1"/>
    <w:rsid w:val="00DD47A2"/>
    <w:rsid w:val="00DF6BAE"/>
    <w:rsid w:val="00E566B8"/>
    <w:rsid w:val="00E62721"/>
    <w:rsid w:val="00E77CBE"/>
    <w:rsid w:val="00EA2EC9"/>
    <w:rsid w:val="00EC2B7D"/>
    <w:rsid w:val="00EC6214"/>
    <w:rsid w:val="00ED015C"/>
    <w:rsid w:val="00EE1CD0"/>
    <w:rsid w:val="00F220C8"/>
    <w:rsid w:val="00F67C00"/>
    <w:rsid w:val="00F71D68"/>
    <w:rsid w:val="00F80CED"/>
    <w:rsid w:val="00F87308"/>
    <w:rsid w:val="00F963B3"/>
    <w:rsid w:val="00FA7BCA"/>
    <w:rsid w:val="00FB23F6"/>
    <w:rsid w:val="00FD229A"/>
    <w:rsid w:val="00FF1A30"/>
    <w:rsid w:val="00FF2438"/>
    <w:rsid w:val="00FF50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DAC2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/>
    <w:lsdException w:name="heading 3" w:semiHidden="1"/>
    <w:lsdException w:name="heading 4" w:semiHidden="1"/>
    <w:lsdException w:name="heading 5" w:semiHidden="1"/>
    <w:lsdException w:name="heading 6" w:semiHidden="1"/>
    <w:lsdException w:name="heading 7" w:semiHidden="1"/>
    <w:lsdException w:name="heading 8" w:semiHidden="1"/>
    <w:lsdException w:name="heading 9" w:semiHidden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/>
    <w:lsdException w:name="List Number 3" w:semiHidden="1" w:unhideWhenUsed="1"/>
    <w:lsdException w:name="List Number 4" w:semiHidden="1" w:unhideWhenUsed="1"/>
    <w:lsdException w:name="List Number 5" w:semiHidden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/>
    <w:lsdException w:name="Quote" w:semiHidden="1"/>
    <w:lsdException w:name="Intense Quote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733A6"/>
    <w:rPr>
      <w:color w:val="373545" w:themeColor="text1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43A2"/>
    <w:pPr>
      <w:keepNext/>
      <w:shd w:val="clear" w:color="auto" w:fill="398E98" w:themeFill="accent2"/>
      <w:spacing w:before="400"/>
      <w:ind w:firstLine="446"/>
      <w:outlineLvl w:val="0"/>
    </w:pPr>
    <w:rPr>
      <w:rFonts w:asciiTheme="majorHAnsi" w:hAnsiTheme="majorHAnsi"/>
      <w:b/>
      <w:caps/>
      <w:color w:val="FFFFFF" w:themeColor="background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873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0A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AF4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C35405"/>
    <w:pPr>
      <w:spacing w:after="300" w:line="760" w:lineRule="exact"/>
      <w:contextualSpacing/>
      <w:jc w:val="center"/>
    </w:pPr>
    <w:rPr>
      <w:rFonts w:asciiTheme="majorHAnsi" w:eastAsiaTheme="majorEastAsia" w:hAnsiTheme="majorHAnsi" w:cstheme="majorBidi"/>
      <w:caps/>
      <w:color w:val="276E8B" w:themeColor="accent1"/>
      <w:kern w:val="28"/>
      <w:sz w:val="8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35405"/>
    <w:rPr>
      <w:rFonts w:asciiTheme="majorHAnsi" w:eastAsiaTheme="majorEastAsia" w:hAnsiTheme="majorHAnsi" w:cstheme="majorBidi"/>
      <w:caps/>
      <w:color w:val="276E8B" w:themeColor="accent1"/>
      <w:kern w:val="28"/>
      <w:sz w:val="80"/>
      <w:szCs w:val="5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F43A2"/>
    <w:rPr>
      <w:rFonts w:asciiTheme="majorHAnsi" w:hAnsiTheme="majorHAnsi"/>
      <w:b/>
      <w:caps/>
      <w:color w:val="FFFFFF" w:themeColor="background1"/>
      <w:sz w:val="32"/>
      <w:szCs w:val="32"/>
      <w:shd w:val="clear" w:color="auto" w:fill="398E98" w:themeFill="accent2"/>
      <w:lang w:val="en-US"/>
    </w:rPr>
  </w:style>
  <w:style w:type="paragraph" w:customStyle="1" w:styleId="intro">
    <w:name w:val="intro"/>
    <w:basedOn w:val="Normal"/>
    <w:qFormat/>
    <w:rsid w:val="004C366D"/>
    <w:pPr>
      <w:spacing w:after="200" w:line="240" w:lineRule="auto"/>
    </w:pPr>
    <w:rPr>
      <w:b/>
      <w:sz w:val="28"/>
      <w:szCs w:val="28"/>
    </w:rPr>
  </w:style>
  <w:style w:type="paragraph" w:customStyle="1" w:styleId="bullet">
    <w:name w:val="bullet"/>
    <w:basedOn w:val="Normal"/>
    <w:link w:val="bulletChar"/>
    <w:semiHidden/>
    <w:rsid w:val="00EC6214"/>
    <w:pPr>
      <w:numPr>
        <w:numId w:val="1"/>
      </w:numPr>
      <w:contextualSpacing/>
    </w:pPr>
  </w:style>
  <w:style w:type="paragraph" w:customStyle="1" w:styleId="Checkbox">
    <w:name w:val="Checkbox"/>
    <w:basedOn w:val="bullet"/>
    <w:link w:val="CheckboxChar"/>
    <w:semiHidden/>
    <w:rsid w:val="001851DD"/>
    <w:pPr>
      <w:numPr>
        <w:numId w:val="0"/>
      </w:numPr>
      <w:tabs>
        <w:tab w:val="left" w:pos="426"/>
      </w:tabs>
      <w:ind w:left="426" w:hanging="426"/>
    </w:pPr>
  </w:style>
  <w:style w:type="paragraph" w:styleId="Header">
    <w:name w:val="header"/>
    <w:basedOn w:val="Normal"/>
    <w:link w:val="HeaderChar"/>
    <w:semiHidden/>
    <w:rsid w:val="004755D8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link w:val="FooterChar"/>
    <w:semiHidden/>
    <w:rsid w:val="00EC6214"/>
    <w:pPr>
      <w:tabs>
        <w:tab w:val="center" w:pos="4320"/>
        <w:tab w:val="right" w:pos="8640"/>
      </w:tabs>
      <w:spacing w:after="0" w:line="240" w:lineRule="auto"/>
      <w:jc w:val="center"/>
    </w:pPr>
    <w:rPr>
      <w:rFonts w:ascii="Arial Black" w:hAnsi="Arial Black"/>
      <w:color w:val="276E8B" w:themeColor="accent1"/>
    </w:rPr>
  </w:style>
  <w:style w:type="character" w:customStyle="1" w:styleId="FooterChar">
    <w:name w:val="Footer Char"/>
    <w:basedOn w:val="DefaultParagraphFont"/>
    <w:link w:val="Footer"/>
    <w:semiHidden/>
    <w:rsid w:val="000B5220"/>
    <w:rPr>
      <w:rFonts w:ascii="Arial Black" w:hAnsi="Arial Black"/>
      <w:color w:val="276E8B" w:themeColor="accent1"/>
      <w:sz w:val="20"/>
      <w:lang w:val="en-US"/>
    </w:rPr>
  </w:style>
  <w:style w:type="paragraph" w:customStyle="1" w:styleId="Subtitle1">
    <w:name w:val="Subtitle1"/>
    <w:basedOn w:val="Title"/>
    <w:qFormat/>
    <w:rsid w:val="00C35405"/>
    <w:pPr>
      <w:spacing w:after="0" w:line="240" w:lineRule="auto"/>
    </w:pPr>
    <w:rPr>
      <w:color w:val="398E98" w:themeColor="accent2"/>
      <w:sz w:val="40"/>
    </w:rPr>
  </w:style>
  <w:style w:type="character" w:customStyle="1" w:styleId="bulletChar">
    <w:name w:val="bullet Char"/>
    <w:basedOn w:val="DefaultParagraphFont"/>
    <w:link w:val="bullet"/>
    <w:semiHidden/>
    <w:rsid w:val="000B5220"/>
    <w:rPr>
      <w:color w:val="373545" w:themeColor="text1"/>
      <w:sz w:val="20"/>
      <w:lang w:val="en-US"/>
    </w:rPr>
  </w:style>
  <w:style w:type="character" w:customStyle="1" w:styleId="CheckboxChar">
    <w:name w:val="Checkbox Char"/>
    <w:basedOn w:val="bulletChar"/>
    <w:link w:val="Checkbox"/>
    <w:semiHidden/>
    <w:rsid w:val="000B5220"/>
    <w:rPr>
      <w:color w:val="373545" w:themeColor="text1"/>
      <w:sz w:val="20"/>
      <w:lang w:val="en-US"/>
    </w:rPr>
  </w:style>
  <w:style w:type="character" w:customStyle="1" w:styleId="HeaderChar">
    <w:name w:val="Header Char"/>
    <w:basedOn w:val="DefaultParagraphFont"/>
    <w:link w:val="Header"/>
    <w:semiHidden/>
    <w:rsid w:val="000B5220"/>
    <w:rPr>
      <w:color w:val="373545" w:themeColor="text1"/>
      <w:sz w:val="20"/>
      <w:lang w:val="en-US"/>
    </w:rPr>
  </w:style>
  <w:style w:type="paragraph" w:customStyle="1" w:styleId="Row">
    <w:name w:val="Row"/>
    <w:basedOn w:val="Checkbox"/>
    <w:link w:val="RowChar"/>
    <w:qFormat/>
    <w:rsid w:val="0045676C"/>
    <w:pPr>
      <w:tabs>
        <w:tab w:val="clear" w:pos="426"/>
      </w:tabs>
      <w:spacing w:before="50" w:after="50" w:line="240" w:lineRule="auto"/>
      <w:ind w:left="0" w:firstLine="0"/>
      <w:contextualSpacing w:val="0"/>
    </w:pPr>
  </w:style>
  <w:style w:type="paragraph" w:customStyle="1" w:styleId="rowheading">
    <w:name w:val="row heading"/>
    <w:basedOn w:val="Row"/>
    <w:link w:val="rowheadingChar"/>
    <w:qFormat/>
    <w:rsid w:val="0045676C"/>
    <w:rPr>
      <w:color w:val="FFFFFF" w:themeColor="background1"/>
    </w:rPr>
  </w:style>
  <w:style w:type="character" w:customStyle="1" w:styleId="RowChar">
    <w:name w:val="Row Char"/>
    <w:basedOn w:val="CheckboxChar"/>
    <w:link w:val="Row"/>
    <w:rsid w:val="0045676C"/>
    <w:rPr>
      <w:color w:val="373545" w:themeColor="text1"/>
      <w:sz w:val="20"/>
      <w:lang w:val="en-US"/>
    </w:rPr>
  </w:style>
  <w:style w:type="character" w:customStyle="1" w:styleId="rowheadingChar">
    <w:name w:val="row heading Char"/>
    <w:basedOn w:val="RowChar"/>
    <w:link w:val="rowheading"/>
    <w:rsid w:val="0045676C"/>
    <w:rPr>
      <w:color w:val="FFFFFF" w:themeColor="background1"/>
      <w:sz w:val="20"/>
      <w:lang w:val="en-US"/>
    </w:rPr>
  </w:style>
  <w:style w:type="character" w:styleId="PlaceholderText">
    <w:name w:val="Placeholder Text"/>
    <w:basedOn w:val="DefaultParagraphFont"/>
    <w:semiHidden/>
    <w:rsid w:val="009B67E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ndy\AppData\Roaming\Microsoft\Templates\Online%20service%20profile%20workshee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C3ED29CB5A441618CB008C7805516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6E07B8-9ABB-435E-9380-2C937367DC82}"/>
      </w:docPartPr>
      <w:docPartBody>
        <w:p w:rsidR="000F2355" w:rsidRDefault="000A5775">
          <w:pPr>
            <w:pStyle w:val="2C3ED29CB5A441618CB008C780551625"/>
          </w:pPr>
          <w:r w:rsidRPr="003733A6">
            <w:t>worksheet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384A"/>
    <w:rsid w:val="000A5775"/>
    <w:rsid w:val="000F2355"/>
    <w:rsid w:val="0029020A"/>
    <w:rsid w:val="00390CAB"/>
    <w:rsid w:val="0040384A"/>
    <w:rsid w:val="00486FCA"/>
    <w:rsid w:val="004D4703"/>
    <w:rsid w:val="008D763C"/>
    <w:rsid w:val="009C1A06"/>
    <w:rsid w:val="00B45496"/>
    <w:rsid w:val="00CD2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C3ED29CB5A441618CB008C780551625">
    <w:name w:val="2C3ED29CB5A441618CB008C7805516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34">
      <a:dk1>
        <a:srgbClr val="373545"/>
      </a:dk1>
      <a:lt1>
        <a:sysClr val="window" lastClr="FFFFFF"/>
      </a:lt1>
      <a:dk2>
        <a:srgbClr val="000000"/>
      </a:dk2>
      <a:lt2>
        <a:srgbClr val="CEDBE1"/>
      </a:lt2>
      <a:accent1>
        <a:srgbClr val="276E8B"/>
      </a:accent1>
      <a:accent2>
        <a:srgbClr val="398E98"/>
      </a:accent2>
      <a:accent3>
        <a:srgbClr val="75BD59"/>
      </a:accent3>
      <a:accent4>
        <a:srgbClr val="7A8C8E"/>
      </a:accent4>
      <a:accent5>
        <a:srgbClr val="84ACB6"/>
      </a:accent5>
      <a:accent6>
        <a:srgbClr val="1C6194"/>
      </a:accent6>
      <a:hlink>
        <a:srgbClr val="0000FF"/>
      </a:hlink>
      <a:folHlink>
        <a:srgbClr val="800080"/>
      </a:folHlink>
    </a:clrScheme>
    <a:fontScheme name="Custom 57">
      <a:majorFont>
        <a:latin typeface="Arial Black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68EA38-F8F0-4D30-AEC5-6AAA6AEFE2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D38294-123F-4B9C-AB98-EBCB8664726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3E869FB-253B-4B9E-B905-72ADCD03F9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Online service profile worksheet</Template>
  <TotalTime>0</TotalTime>
  <Pages>8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2020-07-06T18:47:00Z</dcterms:created>
  <dcterms:modified xsi:type="dcterms:W3CDTF">2020-10-18T12:08:00Z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