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600" w:firstRow="0" w:lastRow="0" w:firstColumn="0" w:lastColumn="0" w:noHBand="1" w:noVBand="1"/>
        <w:tblDescription w:val="Page layout for front and back cover of booklet"/>
      </w:tblPr>
      <w:tblGrid>
        <w:gridCol w:w="6476"/>
        <w:gridCol w:w="804"/>
        <w:gridCol w:w="804"/>
        <w:gridCol w:w="6316"/>
      </w:tblGrid>
      <w:tr w:rsidR="00605FA7" w:rsidRPr="009623E2" w14:paraId="5A8E6EC3" w14:textId="77777777" w:rsidTr="00E40408">
        <w:trPr>
          <w:trHeight w:val="6480"/>
          <w:jc w:val="center"/>
        </w:trPr>
        <w:tc>
          <w:tcPr>
            <w:tcW w:w="6476" w:type="dxa"/>
          </w:tcPr>
          <w:sdt>
            <w:sdtPr>
              <w:id w:val="1859768113"/>
              <w:placeholder>
                <w:docPart w:val="A05529BD70E444BBADF4D7A4C1F4F2E6"/>
              </w:placeholder>
              <w:temporary/>
              <w:showingPlcHdr/>
              <w15:appearance w15:val="hidden"/>
            </w:sdtPr>
            <w:sdtEndPr/>
            <w:sdtContent>
              <w:bookmarkStart w:id="0" w:name="_Toc347752181" w:displacedByCustomXml="prev"/>
              <w:p w14:paraId="771B59B2" w14:textId="77777777" w:rsidR="00605FA7" w:rsidRPr="00974E84" w:rsidRDefault="00605FA7" w:rsidP="00605FA7">
                <w:pPr>
                  <w:pStyle w:val="Heading1"/>
                </w:pPr>
                <w:r w:rsidRPr="00605FA7">
                  <w:t>Who we are</w:t>
                </w:r>
              </w:p>
              <w:bookmarkEnd w:id="0" w:displacedByCustomXml="next"/>
            </w:sdtContent>
          </w:sdt>
          <w:sdt>
            <w:sdtPr>
              <w:rPr>
                <w:sz w:val="18"/>
              </w:rPr>
              <w:id w:val="-1524006937"/>
              <w:placeholder>
                <w:docPart w:val="877E165F5A4A49A69CDA4C280F01C4E2"/>
              </w:placeholder>
              <w:temporary/>
              <w:showingPlcHdr/>
              <w15:appearance w15:val="hidden"/>
            </w:sdtPr>
            <w:sdtEndPr/>
            <w:sdtContent>
              <w:p w14:paraId="6F4CF6ED" w14:textId="77777777" w:rsidR="00605FA7" w:rsidRPr="00605FA7" w:rsidRDefault="00605FA7" w:rsidP="00605FA7">
                <w:r w:rsidRPr="00605FA7">
                  <w:t>Don’t be shy! Let them know how great you are. This is the back cover of your booklet, so it’s one of the first and last things the recipient sees.</w:t>
                </w:r>
              </w:p>
              <w:p w14:paraId="76A9C646" w14:textId="77777777" w:rsidR="00605FA7" w:rsidRDefault="00605FA7" w:rsidP="00A612F6">
                <w:pPr>
                  <w:rPr>
                    <w:sz w:val="18"/>
                  </w:rPr>
                </w:pPr>
                <w:r w:rsidRPr="00605FA7">
                  <w:t>It’s a great place for your ‘elevator pitch.’ If you only had a few seconds to pitch your products or services to someone, what would you say?</w:t>
                </w:r>
              </w:p>
            </w:sdtContent>
          </w:sdt>
          <w:sdt>
            <w:sdtPr>
              <w:rPr>
                <w:sz w:val="18"/>
              </w:rPr>
              <w:id w:val="-1077285108"/>
              <w:placeholder>
                <w:docPart w:val="08620445927E499D97BAA03FECC9B71F"/>
              </w:placeholder>
              <w:temporary/>
              <w:showingPlcHdr/>
              <w15:appearance w15:val="hidden"/>
            </w:sdtPr>
            <w:sdtEndPr/>
            <w:sdtContent>
              <w:p w14:paraId="6A286616" w14:textId="77777777" w:rsidR="00A612F6" w:rsidRPr="00605FA7" w:rsidRDefault="00A612F6" w:rsidP="00A612F6">
                <w:pPr>
                  <w:pStyle w:val="ListBullet"/>
                </w:pPr>
                <w:r w:rsidRPr="00605FA7">
                  <w:t>Consider including a couple of key takeaways on this back cover…</w:t>
                </w:r>
              </w:p>
              <w:p w14:paraId="2AE1412C" w14:textId="77777777" w:rsidR="00A612F6" w:rsidRPr="00605FA7" w:rsidRDefault="00A612F6" w:rsidP="00A612F6">
                <w:pPr>
                  <w:pStyle w:val="ListBullet"/>
                </w:pPr>
                <w:r w:rsidRPr="00605FA7">
                  <w:t>Just remember that this is marketing—if you want to grab their attention, keep it brief, friendly, and readable.</w:t>
                </w:r>
              </w:p>
            </w:sdtContent>
          </w:sdt>
          <w:p w14:paraId="1E8DED08" w14:textId="77777777" w:rsidR="00605FA7" w:rsidRPr="00605FA7" w:rsidRDefault="00605FA7" w:rsidP="00605FA7">
            <w:pPr>
              <w:jc w:val="right"/>
            </w:pPr>
          </w:p>
        </w:tc>
        <w:tc>
          <w:tcPr>
            <w:tcW w:w="804" w:type="dxa"/>
            <w:vMerge w:val="restart"/>
          </w:tcPr>
          <w:p w14:paraId="45CB20A6" w14:textId="77777777" w:rsidR="00605FA7" w:rsidRPr="00005859" w:rsidRDefault="00605FA7" w:rsidP="00605FA7"/>
        </w:tc>
        <w:tc>
          <w:tcPr>
            <w:tcW w:w="804" w:type="dxa"/>
            <w:vMerge w:val="restart"/>
          </w:tcPr>
          <w:p w14:paraId="1CB06ADB" w14:textId="77777777" w:rsidR="00605FA7" w:rsidRPr="009623E2" w:rsidRDefault="00605FA7">
            <w:pPr>
              <w:pStyle w:val="NoSpacing"/>
              <w:rPr>
                <w:color w:val="000000" w:themeColor="text1"/>
                <w:sz w:val="18"/>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Front cover layout"/>
            </w:tblPr>
            <w:tblGrid>
              <w:gridCol w:w="6316"/>
            </w:tblGrid>
            <w:tr w:rsidR="00605FA7" w:rsidRPr="009623E2" w14:paraId="02609F4C" w14:textId="77777777" w:rsidTr="00605FA7">
              <w:trPr>
                <w:trHeight w:val="9960"/>
              </w:trPr>
              <w:tc>
                <w:tcPr>
                  <w:tcW w:w="5000" w:type="pct"/>
                  <w:vAlign w:val="center"/>
                </w:tcPr>
                <w:p w14:paraId="37001246" w14:textId="77777777" w:rsidR="00605FA7" w:rsidRDefault="00605FA7" w:rsidP="00605FA7">
                  <w:pPr>
                    <w:pStyle w:val="Image"/>
                  </w:pPr>
                  <w:r w:rsidRPr="001B6C0D">
                    <w:rPr>
                      <w:noProof/>
                    </w:rPr>
                    <w:drawing>
                      <wp:inline distT="0" distB="0" distL="0" distR="0" wp14:anchorId="6F6E0029" wp14:editId="6A090C38">
                        <wp:extent cx="2577465" cy="2576195"/>
                        <wp:effectExtent l="0" t="0" r="0" b="0"/>
                        <wp:docPr id="6" name="Picture 5" descr="Logo Goes Here" title="Logo ">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DD7ED77-EC68-4ECA-9781-F0739E2877F8}"/>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77465" cy="2576195"/>
                                </a:xfrm>
                                <a:prstGeom prst="rect">
                                  <a:avLst/>
                                </a:prstGeom>
                                <a:ln>
                                  <a:noFill/>
                                </a:ln>
                                <a:extLst>
                                  <a:ext uri="{53640926-AAD7-44D8-BBD7-CCE9431645EC}">
                                    <a14:shadowObscured xmlns:a14="http://schemas.microsoft.com/office/drawing/2010/main"/>
                                  </a:ext>
                                </a:extLst>
                              </pic:spPr>
                            </pic:pic>
                          </a:graphicData>
                        </a:graphic>
                      </wp:inline>
                    </w:drawing>
                  </w:r>
                </w:p>
                <w:sdt>
                  <w:sdtPr>
                    <w:id w:val="1064065338"/>
                    <w:placeholder>
                      <w:docPart w:val="CD318890131D43C7895E1D5D3130D128"/>
                    </w:placeholder>
                    <w:temporary/>
                    <w:showingPlcHdr/>
                    <w15:appearance w15:val="hidden"/>
                  </w:sdtPr>
                  <w:sdtEndPr/>
                  <w:sdtContent>
                    <w:p w14:paraId="18C9E28C" w14:textId="77777777" w:rsidR="00605FA7" w:rsidRPr="00E90968" w:rsidRDefault="001A0BAE" w:rsidP="00E90968">
                      <w:pPr>
                        <w:pStyle w:val="Title"/>
                      </w:pPr>
                      <w:r w:rsidRPr="00E90968">
                        <w:t>Booklet Title</w:t>
                      </w:r>
                    </w:p>
                  </w:sdtContent>
                </w:sdt>
                <w:p w14:paraId="1404C38B" w14:textId="77777777" w:rsidR="00605FA7" w:rsidRPr="00605FA7" w:rsidRDefault="00605FA7" w:rsidP="00605FA7">
                  <w:pPr>
                    <w:pStyle w:val="ContactUsCover"/>
                  </w:pPr>
                </w:p>
                <w:p w14:paraId="15CE6532" w14:textId="77777777" w:rsidR="00605FA7" w:rsidRPr="00605FA7" w:rsidRDefault="00B53FA4" w:rsidP="00605FA7">
                  <w:pPr>
                    <w:pStyle w:val="ContactUsCover"/>
                  </w:pPr>
                  <w:sdt>
                    <w:sdtPr>
                      <w:id w:val="-1341004886"/>
                      <w:placeholder>
                        <w:docPart w:val="F79FFA2504E44F97BD021DBDF8DB876F"/>
                      </w:placeholder>
                      <w:temporary/>
                      <w:showingPlcHdr/>
                      <w15:appearance w15:val="hidden"/>
                      <w:text/>
                    </w:sdtPr>
                    <w:sdtEndPr/>
                    <w:sdtContent>
                      <w:r w:rsidR="0091788D" w:rsidRPr="00605FA7">
                        <w:t>Phone:</w:t>
                      </w:r>
                    </w:sdtContent>
                  </w:sdt>
                  <w:r w:rsidR="0091788D" w:rsidRPr="00605FA7">
                    <w:t xml:space="preserve"> </w:t>
                  </w:r>
                  <w:sdt>
                    <w:sdtPr>
                      <w:id w:val="-475464577"/>
                      <w:placeholder>
                        <w:docPart w:val="19355DC998C043FA899C6B8DBD40328E"/>
                      </w:placeholder>
                      <w:temporary/>
                      <w:showingPlcHdr/>
                      <w15:appearance w15:val="hidden"/>
                      <w:text/>
                    </w:sdtPr>
                    <w:sdtEndPr/>
                    <w:sdtContent>
                      <w:r w:rsidR="00605FA7" w:rsidRPr="00605FA7">
                        <w:t>[Telephone]</w:t>
                      </w:r>
                    </w:sdtContent>
                  </w:sdt>
                </w:p>
                <w:p w14:paraId="2A0CDD66" w14:textId="77777777" w:rsidR="00605FA7" w:rsidRPr="00605FA7" w:rsidRDefault="00B53FA4" w:rsidP="00605FA7">
                  <w:pPr>
                    <w:pStyle w:val="ContactUsCover"/>
                  </w:pPr>
                  <w:sdt>
                    <w:sdtPr>
                      <w:id w:val="280774115"/>
                      <w:placeholder>
                        <w:docPart w:val="64D89D88858F4300807007F44857B081"/>
                      </w:placeholder>
                      <w:temporary/>
                      <w:showingPlcHdr/>
                      <w15:appearance w15:val="hidden"/>
                      <w:text/>
                    </w:sdtPr>
                    <w:sdtEndPr/>
                    <w:sdtContent>
                      <w:r w:rsidR="0091788D" w:rsidRPr="00605FA7">
                        <w:t>Email:</w:t>
                      </w:r>
                    </w:sdtContent>
                  </w:sdt>
                  <w:r w:rsidR="0091788D" w:rsidRPr="00605FA7">
                    <w:t xml:space="preserve"> </w:t>
                  </w:r>
                  <w:sdt>
                    <w:sdtPr>
                      <w:id w:val="-27183311"/>
                      <w:placeholder>
                        <w:docPart w:val="67E15F0651D14EE18B39BB4EA58E06DF"/>
                      </w:placeholder>
                      <w:temporary/>
                      <w:showingPlcHdr/>
                      <w15:appearance w15:val="hidden"/>
                      <w:text/>
                    </w:sdtPr>
                    <w:sdtEndPr/>
                    <w:sdtContent>
                      <w:r w:rsidR="00605FA7" w:rsidRPr="00605FA7">
                        <w:t>[Email address]</w:t>
                      </w:r>
                    </w:sdtContent>
                  </w:sdt>
                </w:p>
                <w:p w14:paraId="4A96484D" w14:textId="77777777" w:rsidR="00605FA7" w:rsidRPr="00605FA7" w:rsidRDefault="00B53FA4" w:rsidP="00605FA7">
                  <w:pPr>
                    <w:pStyle w:val="ContactUsCover"/>
                  </w:pPr>
                  <w:sdt>
                    <w:sdtPr>
                      <w:id w:val="1741366498"/>
                      <w:placeholder>
                        <w:docPart w:val="FF75DC389E06453EA2023B78C388A73D"/>
                      </w:placeholder>
                      <w:temporary/>
                      <w:showingPlcHdr/>
                      <w15:appearance w15:val="hidden"/>
                      <w:text/>
                    </w:sdtPr>
                    <w:sdtEndPr/>
                    <w:sdtContent>
                      <w:r w:rsidR="0091788D" w:rsidRPr="00605FA7">
                        <w:t>Web:</w:t>
                      </w:r>
                    </w:sdtContent>
                  </w:sdt>
                  <w:r w:rsidR="0091788D" w:rsidRPr="00605FA7">
                    <w:t xml:space="preserve"> </w:t>
                  </w:r>
                  <w:sdt>
                    <w:sdtPr>
                      <w:id w:val="-1742016877"/>
                      <w:placeholder>
                        <w:docPart w:val="34905051403146A69DFDE862D74FF570"/>
                      </w:placeholder>
                      <w:temporary/>
                      <w:showingPlcHdr/>
                      <w15:appearance w15:val="hidden"/>
                      <w:text/>
                    </w:sdtPr>
                    <w:sdtEndPr/>
                    <w:sdtContent>
                      <w:r w:rsidR="00605FA7" w:rsidRPr="00605FA7">
                        <w:t>[Web address]</w:t>
                      </w:r>
                    </w:sdtContent>
                  </w:sdt>
                </w:p>
              </w:tc>
            </w:tr>
          </w:tbl>
          <w:p w14:paraId="4FCBDA9C" w14:textId="77777777" w:rsidR="00605FA7" w:rsidRPr="009623E2" w:rsidRDefault="00605FA7">
            <w:pPr>
              <w:pStyle w:val="NoSpacing"/>
              <w:rPr>
                <w:color w:val="000000" w:themeColor="text1"/>
                <w:sz w:val="18"/>
              </w:rPr>
            </w:pPr>
          </w:p>
        </w:tc>
      </w:tr>
      <w:tr w:rsidR="00605FA7" w:rsidRPr="009623E2" w14:paraId="5D70C9B4" w14:textId="77777777" w:rsidTr="007669D2">
        <w:trPr>
          <w:trHeight w:hRule="exact" w:val="3141"/>
          <w:jc w:val="center"/>
        </w:trPr>
        <w:tc>
          <w:tcPr>
            <w:tcW w:w="6476" w:type="dxa"/>
            <w:vAlign w:val="bottom"/>
          </w:tcPr>
          <w:sdt>
            <w:sdtPr>
              <w:rPr>
                <w:color w:val="000000" w:themeColor="text1"/>
                <w:sz w:val="24"/>
              </w:rPr>
              <w:id w:val="1892231763"/>
              <w:placeholder>
                <w:docPart w:val="E7DBF1757E9347C782A3A6A42F5D989B"/>
              </w:placeholder>
              <w:temporary/>
              <w:showingPlcHdr/>
              <w15:appearance w15:val="hidden"/>
            </w:sdtPr>
            <w:sdtEndPr/>
            <w:sdtContent>
              <w:bookmarkStart w:id="1" w:name="_Toc347752182" w:displacedByCustomXml="prev"/>
              <w:p w14:paraId="253C0263" w14:textId="77777777" w:rsidR="00605FA7" w:rsidRPr="009623E2" w:rsidRDefault="00605FA7" w:rsidP="007669D2">
                <w:pPr>
                  <w:pStyle w:val="Heading2"/>
                  <w:rPr>
                    <w:color w:val="000000" w:themeColor="text1"/>
                    <w:sz w:val="24"/>
                  </w:rPr>
                </w:pPr>
                <w:r w:rsidRPr="00605FA7">
                  <w:t>Contact Us</w:t>
                </w:r>
              </w:p>
              <w:bookmarkEnd w:id="1" w:displacedByCustomXml="next"/>
            </w:sdtContent>
          </w:sdt>
          <w:p w14:paraId="0A3457C0" w14:textId="77777777" w:rsidR="00605FA7" w:rsidRPr="009623E2" w:rsidRDefault="00B53FA4" w:rsidP="007669D2">
            <w:pPr>
              <w:pStyle w:val="ContactInfo"/>
              <w:rPr>
                <w:sz w:val="18"/>
              </w:rPr>
            </w:pPr>
            <w:sdt>
              <w:sdtPr>
                <w:rPr>
                  <w:sz w:val="18"/>
                </w:rPr>
                <w:id w:val="589427660"/>
                <w:placeholder>
                  <w:docPart w:val="0E0080FD41CB42C0BB0A54AE5885D4E4"/>
                </w:placeholder>
                <w:temporary/>
                <w:showingPlcHdr/>
                <w15:appearance w15:val="hidden"/>
                <w:text/>
              </w:sdtPr>
              <w:sdtEndPr/>
              <w:sdtContent>
                <w:r w:rsidR="00605FA7" w:rsidRPr="00605FA7">
                  <w:t>If you have a physical location, provide brief directional information, such as highways or landmarks:</w:t>
                </w:r>
              </w:sdtContent>
            </w:sdt>
          </w:p>
          <w:p w14:paraId="151714AE" w14:textId="77777777" w:rsidR="00605FA7" w:rsidRPr="009623E2" w:rsidRDefault="00605FA7" w:rsidP="007669D2">
            <w:pPr>
              <w:pStyle w:val="ContactInfo"/>
            </w:pPr>
          </w:p>
          <w:p w14:paraId="318105F8" w14:textId="77777777" w:rsidR="00605FA7" w:rsidRPr="009623E2" w:rsidRDefault="00B53FA4" w:rsidP="007669D2">
            <w:pPr>
              <w:pStyle w:val="ContactInfo"/>
            </w:pPr>
            <w:sdt>
              <w:sdtPr>
                <w:id w:val="260030014"/>
                <w:placeholder>
                  <w:docPart w:val="8B4CCDD4217B4F2BACBB58C0E0A10BD6"/>
                </w:placeholder>
                <w:temporary/>
                <w:showingPlcHdr/>
                <w15:appearance w15:val="hidden"/>
                <w:text/>
              </w:sdtPr>
              <w:sdtEndPr/>
              <w:sdtContent>
                <w:r w:rsidR="0091788D" w:rsidRPr="009623E2">
                  <w:t>Phone:</w:t>
                </w:r>
              </w:sdtContent>
            </w:sdt>
            <w:r w:rsidR="0091788D" w:rsidRPr="009623E2">
              <w:t xml:space="preserve"> </w:t>
            </w:r>
            <w:sdt>
              <w:sdtPr>
                <w:id w:val="-590703121"/>
                <w:placeholder>
                  <w:docPart w:val="92C8D671F824474482F9DFDCE620F6F2"/>
                </w:placeholder>
                <w:temporary/>
                <w:showingPlcHdr/>
                <w15:appearance w15:val="hidden"/>
                <w:text/>
              </w:sdtPr>
              <w:sdtEndPr/>
              <w:sdtContent>
                <w:r w:rsidR="00605FA7" w:rsidRPr="009623E2">
                  <w:t>[Telephone]</w:t>
                </w:r>
              </w:sdtContent>
            </w:sdt>
          </w:p>
          <w:p w14:paraId="3DCEBBC2" w14:textId="77777777" w:rsidR="00605FA7" w:rsidRPr="009623E2" w:rsidRDefault="00B53FA4" w:rsidP="007669D2">
            <w:pPr>
              <w:pStyle w:val="ContactInfo"/>
            </w:pPr>
            <w:sdt>
              <w:sdtPr>
                <w:id w:val="1962916175"/>
                <w:placeholder>
                  <w:docPart w:val="486F7268A9B0410F9121A6213FBA5FD0"/>
                </w:placeholder>
                <w:temporary/>
                <w:showingPlcHdr/>
                <w15:appearance w15:val="hidden"/>
                <w:text/>
              </w:sdtPr>
              <w:sdtEndPr/>
              <w:sdtContent>
                <w:r w:rsidR="0091788D" w:rsidRPr="009623E2">
                  <w:t>Email:</w:t>
                </w:r>
              </w:sdtContent>
            </w:sdt>
            <w:r w:rsidR="0091788D" w:rsidRPr="009623E2">
              <w:t xml:space="preserve"> </w:t>
            </w:r>
            <w:sdt>
              <w:sdtPr>
                <w:id w:val="1136759471"/>
                <w:placeholder>
                  <w:docPart w:val="69B1C352DB9C41EE8E97471EE230C3E4"/>
                </w:placeholder>
                <w:temporary/>
                <w:showingPlcHdr/>
                <w15:appearance w15:val="hidden"/>
                <w:text/>
              </w:sdtPr>
              <w:sdtEndPr/>
              <w:sdtContent>
                <w:r w:rsidR="00605FA7" w:rsidRPr="009623E2">
                  <w:t>[Email address]</w:t>
                </w:r>
              </w:sdtContent>
            </w:sdt>
          </w:p>
          <w:p w14:paraId="3F05D1F3" w14:textId="77777777" w:rsidR="00605FA7" w:rsidRDefault="00B53FA4" w:rsidP="007669D2">
            <w:pPr>
              <w:pStyle w:val="ContactInfo"/>
            </w:pPr>
            <w:sdt>
              <w:sdtPr>
                <w:id w:val="156884723"/>
                <w:placeholder>
                  <w:docPart w:val="351BDB381F6E4786BD59D089801D6128"/>
                </w:placeholder>
                <w:temporary/>
                <w:showingPlcHdr/>
                <w15:appearance w15:val="hidden"/>
                <w:text/>
              </w:sdtPr>
              <w:sdtEndPr/>
              <w:sdtContent>
                <w:r w:rsidR="0091788D" w:rsidRPr="009623E2">
                  <w:t>Web:</w:t>
                </w:r>
              </w:sdtContent>
            </w:sdt>
            <w:r w:rsidR="0091788D" w:rsidRPr="009623E2">
              <w:t xml:space="preserve"> </w:t>
            </w:r>
            <w:sdt>
              <w:sdtPr>
                <w:id w:val="-1874445338"/>
                <w:placeholder>
                  <w:docPart w:val="B3C1152E782246A1A760D26C5FDDDDD3"/>
                </w:placeholder>
                <w:temporary/>
                <w:showingPlcHdr/>
                <w15:appearance w15:val="hidden"/>
                <w:text/>
              </w:sdtPr>
              <w:sdtEndPr/>
              <w:sdtContent>
                <w:r w:rsidR="00605FA7" w:rsidRPr="009623E2">
                  <w:t>[Web address]</w:t>
                </w:r>
              </w:sdtContent>
            </w:sdt>
          </w:p>
        </w:tc>
        <w:tc>
          <w:tcPr>
            <w:tcW w:w="804" w:type="dxa"/>
            <w:vMerge/>
          </w:tcPr>
          <w:p w14:paraId="5D543443" w14:textId="77777777" w:rsidR="00605FA7" w:rsidRPr="00005859" w:rsidRDefault="00605FA7" w:rsidP="00605FA7"/>
        </w:tc>
        <w:tc>
          <w:tcPr>
            <w:tcW w:w="804" w:type="dxa"/>
            <w:vMerge/>
          </w:tcPr>
          <w:p w14:paraId="0265D825" w14:textId="77777777" w:rsidR="00605FA7" w:rsidRPr="009623E2" w:rsidRDefault="00605FA7">
            <w:pPr>
              <w:pStyle w:val="NoSpacing"/>
              <w:rPr>
                <w:color w:val="000000" w:themeColor="text1"/>
                <w:sz w:val="18"/>
              </w:rPr>
            </w:pPr>
          </w:p>
        </w:tc>
        <w:tc>
          <w:tcPr>
            <w:tcW w:w="6316" w:type="dxa"/>
            <w:vMerge/>
          </w:tcPr>
          <w:p w14:paraId="1821A2D7" w14:textId="77777777" w:rsidR="00605FA7" w:rsidRPr="001B6C0D" w:rsidRDefault="00605FA7" w:rsidP="00605FA7">
            <w:pPr>
              <w:pStyle w:val="Image"/>
              <w:rPr>
                <w:noProof/>
              </w:rPr>
            </w:pPr>
          </w:p>
        </w:tc>
      </w:tr>
    </w:tbl>
    <w:p w14:paraId="4AF6E6B1" w14:textId="77777777" w:rsidR="00605FA7" w:rsidRPr="00605FA7" w:rsidRDefault="00605FA7" w:rsidP="00605FA7">
      <w:pPr>
        <w:spacing w:after="0"/>
        <w:rPr>
          <w:sz w:val="4"/>
        </w:rPr>
      </w:pPr>
      <w:r w:rsidRPr="00605FA7">
        <w:rPr>
          <w:sz w:val="4"/>
        </w:rPr>
        <w:br w:type="page"/>
      </w:r>
    </w:p>
    <w:tbl>
      <w:tblPr>
        <w:tblW w:w="5000" w:type="pct"/>
        <w:tblLayout w:type="fixed"/>
        <w:tblLook w:val="04A0" w:firstRow="1" w:lastRow="0" w:firstColumn="1" w:lastColumn="0" w:noHBand="0" w:noVBand="1"/>
        <w:tblDescription w:val="Page layout for 2 interior booklet pages"/>
      </w:tblPr>
      <w:tblGrid>
        <w:gridCol w:w="6480"/>
        <w:gridCol w:w="723"/>
        <w:gridCol w:w="881"/>
        <w:gridCol w:w="1996"/>
        <w:gridCol w:w="4320"/>
      </w:tblGrid>
      <w:tr w:rsidR="007669D2" w:rsidRPr="009623E2" w14:paraId="3DA82133" w14:textId="77777777" w:rsidTr="007669D2">
        <w:trPr>
          <w:trHeight w:hRule="exact" w:val="629"/>
        </w:trPr>
        <w:tc>
          <w:tcPr>
            <w:tcW w:w="6480" w:type="dxa"/>
            <w:vMerge w:val="restart"/>
          </w:tcPr>
          <w:sdt>
            <w:sdtPr>
              <w:rPr>
                <w:b w:val="0"/>
                <w:color w:val="415717"/>
                <w:sz w:val="44"/>
              </w:rPr>
              <w:id w:val="1585188391"/>
              <w:placeholder>
                <w:docPart w:val="7C78E6F0A9DE45ABBB4EE6FECB1AB11F"/>
              </w:placeholder>
              <w:temporary/>
              <w:showingPlcHdr/>
              <w15:appearance w15:val="hidden"/>
            </w:sdtPr>
            <w:sdtEndPr>
              <w:rPr>
                <w:b/>
                <w:color w:val="63A537" w:themeColor="accent2"/>
                <w:sz w:val="48"/>
              </w:rPr>
            </w:sdtEndPr>
            <w:sdtContent>
              <w:p w14:paraId="7CFCE824" w14:textId="77777777" w:rsidR="007669D2" w:rsidRPr="00605FA7" w:rsidRDefault="007669D2">
                <w:pPr>
                  <w:pStyle w:val="TOCHeading"/>
                </w:pPr>
                <w:r w:rsidRPr="00605FA7">
                  <w:t>Table of Contents</w:t>
                </w:r>
              </w:p>
            </w:sdtContent>
          </w:sdt>
          <w:p w14:paraId="0D62B719" w14:textId="77777777" w:rsidR="007669D2" w:rsidRPr="009623E2" w:rsidRDefault="00B53FA4" w:rsidP="00E62918">
            <w:pPr>
              <w:pStyle w:val="TOC1"/>
              <w:rPr>
                <w:rStyle w:val="TOCNumbers"/>
                <w:color w:val="000000" w:themeColor="text1"/>
                <w:sz w:val="18"/>
              </w:rPr>
            </w:pPr>
            <w:sdt>
              <w:sdtPr>
                <w:rPr>
                  <w:b/>
                  <w:bCs/>
                  <w:color w:val="455F51" w:themeColor="text2"/>
                  <w:sz w:val="18"/>
                  <w:szCs w:val="28"/>
                </w:rPr>
                <w:id w:val="-641663900"/>
                <w:placeholder>
                  <w:docPart w:val="48032C9958234E749CF117CF2C420235"/>
                </w:placeholder>
                <w:temporary/>
                <w:showingPlcHdr/>
                <w15:appearance w15:val="hidden"/>
              </w:sdtPr>
              <w:sdtEndPr/>
              <w:sdtContent>
                <w:r w:rsidR="0091788D">
                  <w:rPr>
                    <w:sz w:val="18"/>
                  </w:rPr>
                  <w:t>Overview of Programs</w:t>
                </w:r>
              </w:sdtContent>
            </w:sdt>
            <w:r w:rsidR="007669D2" w:rsidRPr="009623E2">
              <w:rPr>
                <w:sz w:val="18"/>
              </w:rPr>
              <w:tab/>
            </w:r>
            <w:r w:rsidR="007669D2" w:rsidRPr="009623E2">
              <w:rPr>
                <w:rStyle w:val="TOCNumbers"/>
                <w:color w:val="000000" w:themeColor="text1"/>
                <w:sz w:val="18"/>
              </w:rPr>
              <w:t>1</w:t>
            </w:r>
          </w:p>
          <w:p w14:paraId="1F17040A" w14:textId="77777777" w:rsidR="007669D2" w:rsidRPr="009623E2" w:rsidRDefault="00B53FA4" w:rsidP="00E62918">
            <w:pPr>
              <w:pStyle w:val="TOC1"/>
              <w:rPr>
                <w:sz w:val="18"/>
              </w:rPr>
            </w:pPr>
            <w:sdt>
              <w:sdtPr>
                <w:rPr>
                  <w:sz w:val="18"/>
                </w:rPr>
                <w:id w:val="1215928629"/>
                <w:placeholder>
                  <w:docPart w:val="AED70193D6B049B3A67A0A9812320095"/>
                </w:placeholder>
                <w:temporary/>
                <w:showingPlcHdr/>
                <w15:appearance w15:val="hidden"/>
              </w:sdtPr>
              <w:sdtEndPr/>
              <w:sdtContent>
                <w:r w:rsidR="0091788D" w:rsidRPr="009623E2">
                  <w:rPr>
                    <w:sz w:val="18"/>
                  </w:rPr>
                  <w:t>Getting Started</w:t>
                </w:r>
              </w:sdtContent>
            </w:sdt>
            <w:r w:rsidR="007669D2" w:rsidRPr="009623E2">
              <w:rPr>
                <w:sz w:val="18"/>
              </w:rPr>
              <w:tab/>
            </w:r>
            <w:r w:rsidR="007669D2" w:rsidRPr="009623E2">
              <w:rPr>
                <w:rStyle w:val="TOCNumbers"/>
                <w:color w:val="000000" w:themeColor="text1"/>
                <w:sz w:val="18"/>
              </w:rPr>
              <w:t>2</w:t>
            </w:r>
          </w:p>
          <w:p w14:paraId="5102B1D3" w14:textId="77777777" w:rsidR="007669D2" w:rsidRPr="009623E2" w:rsidRDefault="00B53FA4" w:rsidP="00E62918">
            <w:pPr>
              <w:pStyle w:val="TOC2"/>
              <w:rPr>
                <w:sz w:val="18"/>
              </w:rPr>
            </w:pPr>
            <w:sdt>
              <w:sdtPr>
                <w:rPr>
                  <w:sz w:val="18"/>
                </w:rPr>
                <w:id w:val="-21710893"/>
                <w:placeholder>
                  <w:docPart w:val="58E5BD4EECEC4A8DAE50B4D15D4C29FF"/>
                </w:placeholder>
                <w:temporary/>
                <w:showingPlcHdr/>
                <w15:appearance w15:val="hidden"/>
              </w:sdtPr>
              <w:sdtEndPr/>
              <w:sdtContent>
                <w:r w:rsidR="0091788D" w:rsidRPr="009623E2">
                  <w:rPr>
                    <w:sz w:val="18"/>
                  </w:rPr>
                  <w:t>What to Include</w:t>
                </w:r>
              </w:sdtContent>
            </w:sdt>
            <w:r w:rsidR="007669D2" w:rsidRPr="009623E2">
              <w:rPr>
                <w:sz w:val="18"/>
              </w:rPr>
              <w:tab/>
            </w:r>
            <w:r w:rsidR="007669D2" w:rsidRPr="009623E2">
              <w:rPr>
                <w:rStyle w:val="TOCNumbers"/>
                <w:color w:val="000000" w:themeColor="text1"/>
                <w:sz w:val="18"/>
              </w:rPr>
              <w:t>2</w:t>
            </w:r>
          </w:p>
          <w:p w14:paraId="6F6CBC59" w14:textId="77777777" w:rsidR="007669D2" w:rsidRPr="009623E2" w:rsidRDefault="00B53FA4" w:rsidP="00E62918">
            <w:pPr>
              <w:pStyle w:val="TOC2"/>
              <w:rPr>
                <w:sz w:val="18"/>
              </w:rPr>
            </w:pPr>
            <w:sdt>
              <w:sdtPr>
                <w:rPr>
                  <w:sz w:val="18"/>
                </w:rPr>
                <w:id w:val="1916971310"/>
                <w:placeholder>
                  <w:docPart w:val="A5C3659809D2463E98281D9E61ECD4CA"/>
                </w:placeholder>
                <w:temporary/>
                <w:showingPlcHdr/>
                <w15:appearance w15:val="hidden"/>
              </w:sdtPr>
              <w:sdtEndPr/>
              <w:sdtContent>
                <w:r w:rsidR="0091788D" w:rsidRPr="009623E2">
                  <w:rPr>
                    <w:sz w:val="18"/>
                  </w:rPr>
                  <w:t>Focus on What You Do Best</w:t>
                </w:r>
              </w:sdtContent>
            </w:sdt>
            <w:r w:rsidR="007669D2" w:rsidRPr="009623E2">
              <w:rPr>
                <w:sz w:val="18"/>
              </w:rPr>
              <w:tab/>
            </w:r>
            <w:r w:rsidR="007669D2" w:rsidRPr="009623E2">
              <w:rPr>
                <w:rStyle w:val="TOCNumbers"/>
                <w:color w:val="000000" w:themeColor="text1"/>
                <w:sz w:val="18"/>
              </w:rPr>
              <w:t>2</w:t>
            </w:r>
          </w:p>
          <w:p w14:paraId="39829439" w14:textId="77777777" w:rsidR="007669D2" w:rsidRPr="009623E2" w:rsidRDefault="00B53FA4" w:rsidP="00E62918">
            <w:pPr>
              <w:pStyle w:val="TOC1"/>
              <w:rPr>
                <w:sz w:val="18"/>
              </w:rPr>
            </w:pPr>
            <w:sdt>
              <w:sdtPr>
                <w:rPr>
                  <w:sz w:val="18"/>
                </w:rPr>
                <w:id w:val="1276218431"/>
                <w:placeholder>
                  <w:docPart w:val="FC16F923F8494A84872E164ABC3149A5"/>
                </w:placeholder>
                <w:temporary/>
                <w:showingPlcHdr/>
                <w15:appearance w15:val="hidden"/>
              </w:sdtPr>
              <w:sdtEndPr/>
              <w:sdtContent>
                <w:r w:rsidR="0091788D" w:rsidRPr="009623E2">
                  <w:rPr>
                    <w:sz w:val="18"/>
                  </w:rPr>
                  <w:t>Don’t Forget the Mission</w:t>
                </w:r>
              </w:sdtContent>
            </w:sdt>
            <w:r w:rsidR="007669D2" w:rsidRPr="009623E2">
              <w:rPr>
                <w:sz w:val="18"/>
              </w:rPr>
              <w:tab/>
            </w:r>
            <w:r w:rsidR="007669D2" w:rsidRPr="009623E2">
              <w:rPr>
                <w:rStyle w:val="TOCNumbers"/>
                <w:color w:val="000000" w:themeColor="text1"/>
                <w:sz w:val="18"/>
              </w:rPr>
              <w:t>3</w:t>
            </w:r>
          </w:p>
          <w:p w14:paraId="617D2C24" w14:textId="77777777" w:rsidR="007669D2" w:rsidRPr="009623E2" w:rsidRDefault="00B53FA4" w:rsidP="00E62918">
            <w:pPr>
              <w:pStyle w:val="TOC1"/>
              <w:rPr>
                <w:rStyle w:val="TOCNumbers"/>
                <w:color w:val="000000" w:themeColor="text1"/>
                <w:sz w:val="18"/>
              </w:rPr>
            </w:pPr>
            <w:sdt>
              <w:sdtPr>
                <w:rPr>
                  <w:b/>
                  <w:bCs/>
                  <w:color w:val="455F51" w:themeColor="text2"/>
                  <w:sz w:val="18"/>
                  <w:szCs w:val="28"/>
                </w:rPr>
                <w:id w:val="543884627"/>
                <w:placeholder>
                  <w:docPart w:val="A5F2B9065D364177B3494F1BF0F6A810"/>
                </w:placeholder>
                <w:temporary/>
                <w:showingPlcHdr/>
                <w15:appearance w15:val="hidden"/>
              </w:sdtPr>
              <w:sdtEndPr/>
              <w:sdtContent>
                <w:r w:rsidR="0091788D" w:rsidRPr="009623E2">
                  <w:rPr>
                    <w:sz w:val="18"/>
                  </w:rPr>
                  <w:t>Make It Your Own</w:t>
                </w:r>
              </w:sdtContent>
            </w:sdt>
            <w:r w:rsidR="007669D2" w:rsidRPr="009623E2">
              <w:rPr>
                <w:sz w:val="18"/>
              </w:rPr>
              <w:tab/>
            </w:r>
            <w:r w:rsidR="007669D2" w:rsidRPr="009623E2">
              <w:rPr>
                <w:rStyle w:val="TOCNumbers"/>
                <w:color w:val="000000" w:themeColor="text1"/>
                <w:sz w:val="18"/>
              </w:rPr>
              <w:t>4</w:t>
            </w:r>
          </w:p>
          <w:p w14:paraId="1A134E54" w14:textId="77777777" w:rsidR="007669D2" w:rsidRPr="009623E2" w:rsidRDefault="00B53FA4" w:rsidP="00E62918">
            <w:pPr>
              <w:pStyle w:val="TOC2"/>
              <w:rPr>
                <w:sz w:val="18"/>
              </w:rPr>
            </w:pPr>
            <w:sdt>
              <w:sdtPr>
                <w:rPr>
                  <w:sz w:val="18"/>
                </w:rPr>
                <w:id w:val="-81839533"/>
                <w:placeholder>
                  <w:docPart w:val="82DED22B7EA248FBBB1AE0917925603A"/>
                </w:placeholder>
                <w:temporary/>
                <w:showingPlcHdr/>
                <w15:appearance w15:val="hidden"/>
              </w:sdtPr>
              <w:sdtEndPr/>
              <w:sdtContent>
                <w:r w:rsidR="0091788D" w:rsidRPr="009623E2">
                  <w:rPr>
                    <w:sz w:val="18"/>
                  </w:rPr>
                  <w:t>Customize in Almost No Time</w:t>
                </w:r>
              </w:sdtContent>
            </w:sdt>
            <w:r w:rsidR="007669D2" w:rsidRPr="009623E2">
              <w:rPr>
                <w:sz w:val="18"/>
              </w:rPr>
              <w:tab/>
            </w:r>
            <w:r w:rsidR="007669D2" w:rsidRPr="009623E2">
              <w:rPr>
                <w:rStyle w:val="TOCNumbers"/>
                <w:color w:val="000000" w:themeColor="text1"/>
                <w:sz w:val="18"/>
              </w:rPr>
              <w:t>4</w:t>
            </w:r>
          </w:p>
          <w:p w14:paraId="71B0998B" w14:textId="77777777" w:rsidR="007669D2" w:rsidRPr="009623E2" w:rsidRDefault="00B53FA4" w:rsidP="00E62918">
            <w:pPr>
              <w:pStyle w:val="TOC1"/>
              <w:rPr>
                <w:sz w:val="18"/>
              </w:rPr>
            </w:pPr>
            <w:sdt>
              <w:sdtPr>
                <w:rPr>
                  <w:sz w:val="18"/>
                </w:rPr>
                <w:id w:val="1895077560"/>
                <w:placeholder>
                  <w:docPart w:val="59736B81668C4D92869D282A7E52C6BA"/>
                </w:placeholder>
                <w:temporary/>
                <w:showingPlcHdr/>
                <w15:appearance w15:val="hidden"/>
              </w:sdtPr>
              <w:sdtEndPr/>
              <w:sdtContent>
                <w:r w:rsidR="0091788D" w:rsidRPr="009623E2">
                  <w:rPr>
                    <w:sz w:val="18"/>
                  </w:rPr>
                  <w:t>Our Products and Services</w:t>
                </w:r>
              </w:sdtContent>
            </w:sdt>
            <w:r w:rsidR="007669D2" w:rsidRPr="009623E2">
              <w:rPr>
                <w:sz w:val="18"/>
              </w:rPr>
              <w:tab/>
            </w:r>
            <w:r w:rsidR="007669D2" w:rsidRPr="009623E2">
              <w:rPr>
                <w:rStyle w:val="TOCNumbers"/>
                <w:color w:val="000000" w:themeColor="text1"/>
                <w:sz w:val="18"/>
              </w:rPr>
              <w:t>5</w:t>
            </w:r>
          </w:p>
        </w:tc>
        <w:tc>
          <w:tcPr>
            <w:tcW w:w="723" w:type="dxa"/>
          </w:tcPr>
          <w:p w14:paraId="1EFF7012" w14:textId="77777777" w:rsidR="007669D2" w:rsidRPr="009623E2" w:rsidRDefault="007669D2">
            <w:pPr>
              <w:pStyle w:val="NoSpacing"/>
              <w:rPr>
                <w:color w:val="000000" w:themeColor="text1"/>
                <w:sz w:val="18"/>
              </w:rPr>
            </w:pPr>
          </w:p>
        </w:tc>
        <w:tc>
          <w:tcPr>
            <w:tcW w:w="881" w:type="dxa"/>
          </w:tcPr>
          <w:p w14:paraId="487B1EB5" w14:textId="77777777" w:rsidR="007669D2" w:rsidRPr="00974E84" w:rsidRDefault="007669D2">
            <w:pPr>
              <w:pStyle w:val="NoSpacing"/>
              <w:rPr>
                <w:color w:val="415717"/>
                <w:sz w:val="18"/>
              </w:rPr>
            </w:pPr>
          </w:p>
        </w:tc>
        <w:tc>
          <w:tcPr>
            <w:tcW w:w="6316" w:type="dxa"/>
            <w:gridSpan w:val="2"/>
          </w:tcPr>
          <w:sdt>
            <w:sdtPr>
              <w:rPr>
                <w:b w:val="0"/>
                <w:color w:val="415717"/>
                <w:sz w:val="44"/>
              </w:rPr>
              <w:id w:val="-2038263924"/>
              <w:placeholder>
                <w:docPart w:val="8E8546E014664B62973D0405AD85281B"/>
              </w:placeholder>
              <w:temporary/>
              <w:showingPlcHdr/>
              <w15:appearance w15:val="hidden"/>
            </w:sdtPr>
            <w:sdtEndPr>
              <w:rPr>
                <w:b/>
                <w:color w:val="63A537" w:themeColor="accent2"/>
                <w:sz w:val="48"/>
              </w:rPr>
            </w:sdtEndPr>
            <w:sdtContent>
              <w:p w14:paraId="3655DA20" w14:textId="77777777" w:rsidR="007669D2" w:rsidRPr="00605FA7" w:rsidRDefault="007669D2" w:rsidP="00224692">
                <w:pPr>
                  <w:pStyle w:val="Heading1"/>
                </w:pPr>
                <w:r w:rsidRPr="00605FA7">
                  <w:t>Our Products &amp; Services</w:t>
                </w:r>
              </w:p>
            </w:sdtContent>
          </w:sdt>
          <w:p w14:paraId="169DC556" w14:textId="77777777" w:rsidR="007669D2" w:rsidRPr="00974E84" w:rsidRDefault="007669D2" w:rsidP="00BD4B81">
            <w:pPr>
              <w:pStyle w:val="Heading2"/>
              <w:rPr>
                <w:color w:val="415717"/>
                <w:sz w:val="24"/>
              </w:rPr>
            </w:pPr>
          </w:p>
        </w:tc>
      </w:tr>
      <w:tr w:rsidR="007669D2" w:rsidRPr="009623E2" w14:paraId="64C7D66F" w14:textId="77777777" w:rsidTr="00E40408">
        <w:trPr>
          <w:trHeight w:val="2880"/>
        </w:trPr>
        <w:tc>
          <w:tcPr>
            <w:tcW w:w="6480" w:type="dxa"/>
            <w:vMerge/>
          </w:tcPr>
          <w:p w14:paraId="760E7AC4" w14:textId="77777777" w:rsidR="007669D2" w:rsidRPr="009623E2" w:rsidRDefault="007669D2">
            <w:pPr>
              <w:pStyle w:val="TOCHeading"/>
              <w:rPr>
                <w:color w:val="000000" w:themeColor="text1"/>
                <w:sz w:val="44"/>
              </w:rPr>
            </w:pPr>
          </w:p>
        </w:tc>
        <w:tc>
          <w:tcPr>
            <w:tcW w:w="723" w:type="dxa"/>
            <w:vMerge w:val="restart"/>
          </w:tcPr>
          <w:p w14:paraId="248897DB" w14:textId="77777777" w:rsidR="007669D2" w:rsidRPr="009623E2" w:rsidRDefault="007669D2">
            <w:pPr>
              <w:pStyle w:val="NoSpacing"/>
              <w:rPr>
                <w:color w:val="000000" w:themeColor="text1"/>
                <w:sz w:val="18"/>
              </w:rPr>
            </w:pPr>
          </w:p>
        </w:tc>
        <w:tc>
          <w:tcPr>
            <w:tcW w:w="881" w:type="dxa"/>
            <w:vMerge w:val="restart"/>
          </w:tcPr>
          <w:p w14:paraId="273680B4" w14:textId="77777777" w:rsidR="007669D2" w:rsidRPr="009623E2" w:rsidRDefault="007669D2">
            <w:pPr>
              <w:pStyle w:val="NoSpacing"/>
              <w:rPr>
                <w:color w:val="000000" w:themeColor="text1"/>
                <w:sz w:val="18"/>
              </w:rPr>
            </w:pPr>
          </w:p>
        </w:tc>
        <w:tc>
          <w:tcPr>
            <w:tcW w:w="1996" w:type="dxa"/>
            <w:vAlign w:val="center"/>
          </w:tcPr>
          <w:p w14:paraId="70F4528D" w14:textId="77777777" w:rsidR="007669D2" w:rsidRPr="009623E2" w:rsidRDefault="007669D2" w:rsidP="007669D2">
            <w:pPr>
              <w:jc w:val="center"/>
              <w:rPr>
                <w:sz w:val="18"/>
              </w:rPr>
            </w:pPr>
            <w:r w:rsidRPr="009623E2">
              <w:rPr>
                <w:noProof/>
              </w:rPr>
              <mc:AlternateContent>
                <mc:Choice Requires="wps">
                  <w:drawing>
                    <wp:inline distT="0" distB="0" distL="0" distR="0" wp14:anchorId="7826ACC3" wp14:editId="7EBEAEAB">
                      <wp:extent cx="665018" cy="665018"/>
                      <wp:effectExtent l="19050" t="19050" r="20955" b="20955"/>
                      <wp:docPr id="87" name="Rectangle 40" descr="Flowers outside of shop" title="Back Page Image"/>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CB72AF"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26ACC3" id="Rectangle 40" o:spid="_x0000_s1026" alt="Title: Back Page Image - Description: Flowers outside of shop"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" filled="f" strokecolor="#63a537 [3205]" strokeweight="3.25pt">
                      <v:stroke dashstyle="1 1" joinstyle="miter" endcap="round"/>
                      <v:textbox>
                        <w:txbxContent>
                          <w:p w14:paraId="4FCB72AF"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rPr>
                              <w:t>1</w:t>
                            </w:r>
                          </w:p>
                        </w:txbxContent>
                      </v:textbox>
                      <w10:anchorlock/>
                    </v:oval>
                  </w:pict>
                </mc:Fallback>
              </mc:AlternateContent>
            </w:r>
          </w:p>
        </w:tc>
        <w:tc>
          <w:tcPr>
            <w:tcW w:w="4320" w:type="dxa"/>
            <w:vAlign w:val="center"/>
          </w:tcPr>
          <w:sdt>
            <w:sdtPr>
              <w:rPr>
                <w:sz w:val="18"/>
              </w:rPr>
              <w:id w:val="-1438518911"/>
              <w:placeholder>
                <w:docPart w:val="D76541A57FC34EE796CAB4595D7E72A8"/>
              </w:placeholder>
              <w:temporary/>
              <w:showingPlcHdr/>
              <w15:appearance w15:val="hidden"/>
            </w:sdtPr>
            <w:sdtEndPr/>
            <w:sdtContent>
              <w:p w14:paraId="680FF144" w14:textId="77777777" w:rsidR="007669D2" w:rsidRPr="009623E2" w:rsidRDefault="007669D2" w:rsidP="007669D2">
                <w:pPr>
                  <w:pStyle w:val="Heading2"/>
                  <w:rPr>
                    <w:sz w:val="18"/>
                  </w:rPr>
                </w:pPr>
                <w:r w:rsidRPr="007669D2">
                  <w:t>Product or Service 1</w:t>
                </w:r>
              </w:p>
            </w:sdtContent>
          </w:sdt>
          <w:sdt>
            <w:sdtPr>
              <w:rPr>
                <w:sz w:val="18"/>
              </w:rPr>
              <w:id w:val="-182901817"/>
              <w:placeholder>
                <w:docPart w:val="B8008D322F044BDA915416E880DF7CAB"/>
              </w:placeholder>
              <w:temporary/>
              <w:showingPlcHdr/>
              <w15:appearance w15:val="hidden"/>
            </w:sdtPr>
            <w:sdtEndPr/>
            <w:sdtContent>
              <w:p w14:paraId="46A7BC42" w14:textId="77777777" w:rsidR="007669D2" w:rsidRPr="009623E2" w:rsidRDefault="007669D2" w:rsidP="007669D2">
                <w:r w:rsidRPr="009623E2">
                  <w:t xml:space="preserve">Wondering why the page number on this page is 5? This is the inside back cover. </w:t>
                </w:r>
              </w:p>
              <w:p w14:paraId="2BEE01CD" w14:textId="77777777" w:rsidR="007669D2" w:rsidRPr="009623E2" w:rsidRDefault="007669D2" w:rsidP="007669D2">
                <w:pPr>
                  <w:rPr>
                    <w:sz w:val="18"/>
                  </w:rPr>
                </w:pPr>
                <w:r w:rsidRPr="009623E2">
                  <w:t>This booklet is setup to make it easy to print a two-sided, eight-page booklet. The tips on this page will help you get that done.</w:t>
                </w:r>
              </w:p>
            </w:sdtContent>
          </w:sdt>
        </w:tc>
      </w:tr>
      <w:tr w:rsidR="007669D2" w:rsidRPr="009623E2" w14:paraId="70DC3C7F" w14:textId="77777777" w:rsidTr="00E40408">
        <w:trPr>
          <w:trHeight w:val="2880"/>
        </w:trPr>
        <w:tc>
          <w:tcPr>
            <w:tcW w:w="6480" w:type="dxa"/>
            <w:vMerge/>
          </w:tcPr>
          <w:p w14:paraId="617A4CAB" w14:textId="77777777" w:rsidR="007669D2" w:rsidRPr="009623E2" w:rsidRDefault="007669D2">
            <w:pPr>
              <w:pStyle w:val="TOCHeading"/>
              <w:rPr>
                <w:color w:val="000000" w:themeColor="text1"/>
                <w:sz w:val="44"/>
              </w:rPr>
            </w:pPr>
          </w:p>
        </w:tc>
        <w:tc>
          <w:tcPr>
            <w:tcW w:w="723" w:type="dxa"/>
            <w:vMerge/>
          </w:tcPr>
          <w:p w14:paraId="2BDC2EFD" w14:textId="77777777" w:rsidR="007669D2" w:rsidRPr="009623E2" w:rsidRDefault="007669D2">
            <w:pPr>
              <w:pStyle w:val="NoSpacing"/>
              <w:rPr>
                <w:color w:val="000000" w:themeColor="text1"/>
                <w:sz w:val="18"/>
              </w:rPr>
            </w:pPr>
          </w:p>
        </w:tc>
        <w:tc>
          <w:tcPr>
            <w:tcW w:w="881" w:type="dxa"/>
            <w:vMerge/>
          </w:tcPr>
          <w:p w14:paraId="390364D8" w14:textId="77777777" w:rsidR="007669D2" w:rsidRPr="009623E2" w:rsidRDefault="007669D2">
            <w:pPr>
              <w:pStyle w:val="NoSpacing"/>
              <w:rPr>
                <w:color w:val="000000" w:themeColor="text1"/>
                <w:sz w:val="18"/>
              </w:rPr>
            </w:pPr>
          </w:p>
        </w:tc>
        <w:tc>
          <w:tcPr>
            <w:tcW w:w="1996" w:type="dxa"/>
            <w:vAlign w:val="center"/>
          </w:tcPr>
          <w:p w14:paraId="52409081" w14:textId="77777777" w:rsidR="007669D2" w:rsidRPr="009623E2" w:rsidRDefault="007669D2" w:rsidP="007669D2">
            <w:pPr>
              <w:jc w:val="center"/>
              <w:rPr>
                <w:noProof/>
              </w:rPr>
            </w:pPr>
            <w:r w:rsidRPr="007669D2">
              <w:rPr>
                <w:noProof/>
                <w:sz w:val="18"/>
              </w:rPr>
              <mc:AlternateContent>
                <mc:Choice Requires="wps">
                  <w:drawing>
                    <wp:inline distT="0" distB="0" distL="0" distR="0" wp14:anchorId="743FE3CF" wp14:editId="5213689F">
                      <wp:extent cx="665018" cy="665018"/>
                      <wp:effectExtent l="19050" t="19050" r="20955" b="20955"/>
                      <wp:docPr id="22" name="Rectangle 40" descr="Flowers outside of shop" title="Back Page Image"/>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43D17C"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rPr>
                                    <w:t>2</w:t>
                                  </w:r>
                                </w:p>
                                <w:p w14:paraId="63C85644" w14:textId="77777777" w:rsidR="007669D2" w:rsidRPr="004C0C15" w:rsidRDefault="007669D2" w:rsidP="007669D2">
                                  <w:pPr>
                                    <w:rPr>
                                      <w:sz w:val="40"/>
                                      <w:szCs w:val="40"/>
                                    </w:rPr>
                                  </w:pPr>
                                  <w:r w:rsidRPr="004C0C15">
                                    <w:rPr>
                                      <w:sz w:val="40"/>
                                      <w:szCs w:val="40"/>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3FE3CF" id="_x0000_s1027" alt="Title: Back Page Image - Description: Flowers outside of shop"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" filled="f" strokecolor="#63a537 [3205]" strokeweight="3.25pt">
                      <v:stroke dashstyle="1 1" joinstyle="miter" endcap="round"/>
                      <v:textbox>
                        <w:txbxContent>
                          <w:p w14:paraId="2B43D17C"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rPr>
                              <w:t>2</w:t>
                            </w:r>
                          </w:p>
                          <w:p w14:paraId="63C85644" w14:textId="77777777" w:rsidR="007669D2" w:rsidRPr="004C0C15" w:rsidRDefault="007669D2" w:rsidP="007669D2">
                            <w:pPr>
                              <w:rPr>
                                <w:sz w:val="40"/>
                                <w:szCs w:val="40"/>
                              </w:rPr>
                            </w:pPr>
                            <w:r w:rsidRPr="004C0C15">
                              <w:rPr>
                                <w:sz w:val="40"/>
                                <w:szCs w:val="40"/>
                              </w:rPr>
                              <w:t>2</w:t>
                            </w:r>
                          </w:p>
                        </w:txbxContent>
                      </v:textbox>
                      <w10:anchorlock/>
                    </v:oval>
                  </w:pict>
                </mc:Fallback>
              </mc:AlternateContent>
            </w:r>
          </w:p>
        </w:tc>
        <w:tc>
          <w:tcPr>
            <w:tcW w:w="4320" w:type="dxa"/>
            <w:vAlign w:val="center"/>
          </w:tcPr>
          <w:sdt>
            <w:sdtPr>
              <w:rPr>
                <w:sz w:val="18"/>
              </w:rPr>
              <w:id w:val="904496654"/>
              <w:placeholder>
                <w:docPart w:val="11EB39939FF34D42AF66634899A75FD7"/>
              </w:placeholder>
              <w:temporary/>
              <w:showingPlcHdr/>
              <w15:appearance w15:val="hidden"/>
            </w:sdtPr>
            <w:sdtEndPr/>
            <w:sdtContent>
              <w:p w14:paraId="11F47D22" w14:textId="77777777" w:rsidR="007669D2" w:rsidRPr="007669D2" w:rsidRDefault="007669D2" w:rsidP="007669D2">
                <w:pPr>
                  <w:pStyle w:val="Heading2"/>
                </w:pPr>
                <w:r w:rsidRPr="007669D2">
                  <w:t>Product or Service 2</w:t>
                </w:r>
              </w:p>
            </w:sdtContent>
          </w:sdt>
          <w:sdt>
            <w:sdtPr>
              <w:rPr>
                <w:sz w:val="18"/>
              </w:rPr>
              <w:id w:val="-1572110668"/>
              <w:placeholder>
                <w:docPart w:val="13C5723FE55643CC9BA7BACCBAEF64AD"/>
              </w:placeholder>
              <w:temporary/>
              <w:showingPlcHdr/>
              <w15:appearance w15:val="hidden"/>
            </w:sdtPr>
            <w:sdtEndPr/>
            <w:sdtContent>
              <w:p w14:paraId="6B7133C7" w14:textId="77777777" w:rsidR="007669D2" w:rsidRPr="009623E2" w:rsidRDefault="007669D2" w:rsidP="007669D2">
                <w:r w:rsidRPr="007669D2">
                  <w:rPr>
                    <w:sz w:val="18"/>
                  </w:rPr>
                  <w:t>The bottom of inside pages is setup for you to manually add page numbers, so it’s easy to adjust numbering for your printing preferences. The table of contents at left is also setup for manual editing, so you can easily update page numbers.</w:t>
                </w:r>
              </w:p>
            </w:sdtContent>
          </w:sdt>
        </w:tc>
      </w:tr>
      <w:tr w:rsidR="007669D2" w:rsidRPr="009623E2" w14:paraId="701BF961" w14:textId="77777777" w:rsidTr="00E40408">
        <w:trPr>
          <w:trHeight w:val="2880"/>
        </w:trPr>
        <w:tc>
          <w:tcPr>
            <w:tcW w:w="6480" w:type="dxa"/>
            <w:vMerge/>
          </w:tcPr>
          <w:p w14:paraId="4C09C0DB" w14:textId="77777777" w:rsidR="007669D2" w:rsidRPr="009623E2" w:rsidRDefault="007669D2">
            <w:pPr>
              <w:pStyle w:val="TOCHeading"/>
              <w:rPr>
                <w:color w:val="000000" w:themeColor="text1"/>
                <w:sz w:val="44"/>
              </w:rPr>
            </w:pPr>
          </w:p>
        </w:tc>
        <w:tc>
          <w:tcPr>
            <w:tcW w:w="723" w:type="dxa"/>
            <w:vMerge/>
          </w:tcPr>
          <w:p w14:paraId="2D3880FA" w14:textId="77777777" w:rsidR="007669D2" w:rsidRPr="009623E2" w:rsidRDefault="007669D2">
            <w:pPr>
              <w:pStyle w:val="NoSpacing"/>
              <w:rPr>
                <w:color w:val="000000" w:themeColor="text1"/>
                <w:sz w:val="18"/>
              </w:rPr>
            </w:pPr>
          </w:p>
        </w:tc>
        <w:tc>
          <w:tcPr>
            <w:tcW w:w="881" w:type="dxa"/>
            <w:vMerge/>
          </w:tcPr>
          <w:p w14:paraId="6BB8D47A" w14:textId="77777777" w:rsidR="007669D2" w:rsidRPr="009623E2" w:rsidRDefault="007669D2">
            <w:pPr>
              <w:pStyle w:val="NoSpacing"/>
              <w:rPr>
                <w:color w:val="000000" w:themeColor="text1"/>
                <w:sz w:val="18"/>
              </w:rPr>
            </w:pPr>
          </w:p>
        </w:tc>
        <w:tc>
          <w:tcPr>
            <w:tcW w:w="1996" w:type="dxa"/>
            <w:vAlign w:val="center"/>
          </w:tcPr>
          <w:p w14:paraId="2CBC4E79" w14:textId="77777777" w:rsidR="007669D2" w:rsidRPr="009623E2" w:rsidRDefault="007669D2" w:rsidP="007669D2">
            <w:pPr>
              <w:jc w:val="center"/>
              <w:rPr>
                <w:noProof/>
              </w:rPr>
            </w:pPr>
            <w:r w:rsidRPr="007669D2">
              <w:rPr>
                <w:noProof/>
                <w:sz w:val="18"/>
              </w:rPr>
              <mc:AlternateContent>
                <mc:Choice Requires="wps">
                  <w:drawing>
                    <wp:inline distT="0" distB="0" distL="0" distR="0" wp14:anchorId="4DA16F4E" wp14:editId="4537F17B">
                      <wp:extent cx="665018" cy="665018"/>
                      <wp:effectExtent l="19050" t="19050" r="20955" b="20955"/>
                      <wp:docPr id="23" name="Rectangle 40" descr="Flowers outside of shop" title="Back Page Image"/>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8B7434E"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rPr>
                                    <w:t>3</w:t>
                                  </w:r>
                                </w:p>
                                <w:p w14:paraId="399DDFD4" w14:textId="77777777" w:rsidR="007669D2" w:rsidRPr="004C0C15" w:rsidRDefault="007669D2" w:rsidP="007669D2">
                                  <w:pPr>
                                    <w:jc w:val="center"/>
                                    <w:rPr>
                                      <w:sz w:val="40"/>
                                      <w:szCs w:val="4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A16F4E" id="_x0000_s1028" alt="Title: Back Page Image - Description: Flowers outside of shop"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" filled="f" strokecolor="#63a537 [3205]" strokeweight="3.25pt">
                      <v:stroke dashstyle="1 1" joinstyle="miter" endcap="round"/>
                      <v:textbox>
                        <w:txbxContent>
                          <w:p w14:paraId="48B7434E"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rPr>
                              <w:t>3</w:t>
                            </w:r>
                          </w:p>
                          <w:p w14:paraId="399DDFD4" w14:textId="77777777" w:rsidR="007669D2" w:rsidRPr="004C0C15" w:rsidRDefault="007669D2" w:rsidP="007669D2">
                            <w:pPr>
                              <w:jc w:val="center"/>
                              <w:rPr>
                                <w:sz w:val="40"/>
                                <w:szCs w:val="40"/>
                              </w:rPr>
                            </w:pPr>
                          </w:p>
                        </w:txbxContent>
                      </v:textbox>
                      <w10:anchorlock/>
                    </v:oval>
                  </w:pict>
                </mc:Fallback>
              </mc:AlternateContent>
            </w:r>
          </w:p>
        </w:tc>
        <w:tc>
          <w:tcPr>
            <w:tcW w:w="4320" w:type="dxa"/>
            <w:vAlign w:val="center"/>
          </w:tcPr>
          <w:sdt>
            <w:sdtPr>
              <w:id w:val="-270634353"/>
              <w:placeholder>
                <w:docPart w:val="5985FC4A20904D89A80CD37567FAE2BE"/>
              </w:placeholder>
              <w:temporary/>
              <w:showingPlcHdr/>
              <w15:appearance w15:val="hidden"/>
            </w:sdtPr>
            <w:sdtEndPr/>
            <w:sdtContent>
              <w:p w14:paraId="4F1B3F10" w14:textId="77777777" w:rsidR="007669D2" w:rsidRPr="007669D2" w:rsidRDefault="007669D2" w:rsidP="007669D2">
                <w:pPr>
                  <w:pStyle w:val="Heading2"/>
                </w:pPr>
                <w:r w:rsidRPr="007669D2">
                  <w:t>Product or Service 3</w:t>
                </w:r>
              </w:p>
            </w:sdtContent>
          </w:sdt>
          <w:sdt>
            <w:sdtPr>
              <w:id w:val="1931543760"/>
              <w:placeholder>
                <w:docPart w:val="B605234BBB5A43F0B9CF3A298A353502"/>
              </w:placeholder>
              <w:temporary/>
              <w:showingPlcHdr/>
              <w15:appearance w15:val="hidden"/>
            </w:sdtPr>
            <w:sdtEndPr/>
            <w:sdtContent>
              <w:p w14:paraId="634F311C" w14:textId="77777777" w:rsidR="007669D2" w:rsidRPr="009623E2" w:rsidRDefault="007669D2" w:rsidP="007669D2">
                <w:r w:rsidRPr="007669D2">
                  <w:t>To print this booklet two-sided, click File and then click Print. Under the option that defaults to Print One Sided, select a two-sided print setting. This booklet is setup to flip on the short side of the page.</w:t>
                </w:r>
              </w:p>
            </w:sdtContent>
          </w:sdt>
        </w:tc>
      </w:tr>
      <w:tr w:rsidR="009623E2" w:rsidRPr="009623E2" w14:paraId="7EFEE287" w14:textId="77777777" w:rsidTr="00E40408">
        <w:trPr>
          <w:trHeight w:hRule="exact" w:val="288"/>
        </w:trPr>
        <w:tc>
          <w:tcPr>
            <w:tcW w:w="6480" w:type="dxa"/>
          </w:tcPr>
          <w:p w14:paraId="7C3AE1E4" w14:textId="77777777" w:rsidR="002709A2" w:rsidRPr="009623E2" w:rsidRDefault="002709A2">
            <w:pPr>
              <w:pStyle w:val="NoSpacing"/>
              <w:rPr>
                <w:rStyle w:val="PageNumber"/>
                <w:color w:val="000000" w:themeColor="text1"/>
                <w:sz w:val="18"/>
              </w:rPr>
            </w:pPr>
          </w:p>
        </w:tc>
        <w:tc>
          <w:tcPr>
            <w:tcW w:w="723" w:type="dxa"/>
          </w:tcPr>
          <w:p w14:paraId="79F8D824" w14:textId="77777777" w:rsidR="002709A2" w:rsidRPr="009623E2" w:rsidRDefault="002709A2">
            <w:pPr>
              <w:pStyle w:val="NoSpacing"/>
              <w:rPr>
                <w:color w:val="000000" w:themeColor="text1"/>
                <w:sz w:val="18"/>
              </w:rPr>
            </w:pPr>
          </w:p>
        </w:tc>
        <w:tc>
          <w:tcPr>
            <w:tcW w:w="881" w:type="dxa"/>
          </w:tcPr>
          <w:p w14:paraId="5A88E812" w14:textId="77777777" w:rsidR="002709A2" w:rsidRPr="009623E2" w:rsidRDefault="002709A2">
            <w:pPr>
              <w:pStyle w:val="NoSpacing"/>
              <w:rPr>
                <w:color w:val="000000" w:themeColor="text1"/>
                <w:sz w:val="18"/>
              </w:rPr>
            </w:pPr>
          </w:p>
        </w:tc>
        <w:tc>
          <w:tcPr>
            <w:tcW w:w="6316" w:type="dxa"/>
            <w:gridSpan w:val="2"/>
          </w:tcPr>
          <w:p w14:paraId="513BD248" w14:textId="77777777" w:rsidR="002709A2" w:rsidRPr="009623E2" w:rsidRDefault="00861A4C" w:rsidP="007669D2">
            <w:pPr>
              <w:jc w:val="right"/>
              <w:rPr>
                <w:rStyle w:val="PageNumber"/>
                <w:color w:val="000000" w:themeColor="text1"/>
                <w:sz w:val="18"/>
              </w:rPr>
            </w:pPr>
            <w:r>
              <w:t>5</w:t>
            </w:r>
          </w:p>
        </w:tc>
      </w:tr>
    </w:tbl>
    <w:p w14:paraId="13455519" w14:textId="77777777" w:rsidR="007669D2" w:rsidRPr="007669D2" w:rsidRDefault="007669D2" w:rsidP="007669D2">
      <w:pPr>
        <w:spacing w:after="0"/>
        <w:rPr>
          <w:sz w:val="12"/>
        </w:rPr>
      </w:pPr>
      <w:r w:rsidRPr="007669D2">
        <w:rPr>
          <w:sz w:val="12"/>
        </w:rPr>
        <w:br w:type="page"/>
      </w:r>
    </w:p>
    <w:tbl>
      <w:tblPr>
        <w:tblW w:w="5000" w:type="pct"/>
        <w:tblLayout w:type="fixed"/>
        <w:tblLook w:val="0600" w:firstRow="0" w:lastRow="0" w:firstColumn="0" w:lastColumn="0" w:noHBand="1" w:noVBand="1"/>
        <w:tblDescription w:val="Page layout for 2 interior booklet pages"/>
      </w:tblPr>
      <w:tblGrid>
        <w:gridCol w:w="6480"/>
        <w:gridCol w:w="720"/>
        <w:gridCol w:w="900"/>
        <w:gridCol w:w="1980"/>
        <w:gridCol w:w="4320"/>
      </w:tblGrid>
      <w:tr w:rsidR="009623E2" w:rsidRPr="009623E2" w14:paraId="001916ED" w14:textId="77777777" w:rsidTr="005200E6">
        <w:trPr>
          <w:trHeight w:hRule="exact" w:val="713"/>
        </w:trPr>
        <w:tc>
          <w:tcPr>
            <w:tcW w:w="6480" w:type="dxa"/>
            <w:vMerge w:val="restart"/>
          </w:tcPr>
          <w:sdt>
            <w:sdtPr>
              <w:rPr>
                <w:b w:val="0"/>
                <w:color w:val="415717"/>
                <w:sz w:val="44"/>
              </w:rPr>
              <w:id w:val="1645939086"/>
              <w:placeholder>
                <w:docPart w:val="8308270B07F14353B14FFF90946A6391"/>
              </w:placeholder>
              <w:temporary/>
              <w:showingPlcHdr/>
              <w15:appearance w15:val="hidden"/>
            </w:sdtPr>
            <w:sdtEndPr/>
            <w:sdtContent>
              <w:p w14:paraId="65DE63E4" w14:textId="77777777" w:rsidR="005762FE" w:rsidRPr="00794C6E" w:rsidRDefault="00794C6E" w:rsidP="00794C6E">
                <w:pPr>
                  <w:pStyle w:val="Heading1"/>
                </w:pPr>
                <w:r w:rsidRPr="00794C6E">
                  <w:t>Make It Your Own</w:t>
                </w:r>
              </w:p>
            </w:sdtContent>
          </w:sdt>
          <w:sdt>
            <w:sdtPr>
              <w:rPr>
                <w:sz w:val="18"/>
              </w:rPr>
              <w:id w:val="-650289574"/>
              <w:placeholder>
                <w:docPart w:val="86D0A17AA77646128145A3C5C73A3322"/>
              </w:placeholder>
              <w:temporary/>
              <w:showingPlcHdr/>
              <w15:appearance w15:val="hidden"/>
            </w:sdtPr>
            <w:sdtEndPr/>
            <w:sdtContent>
              <w:p w14:paraId="1FAB0A6E" w14:textId="77777777" w:rsidR="00794C6E" w:rsidRDefault="00794C6E" w:rsidP="005200E6">
                <w:r w:rsidRPr="00794C6E">
                  <w:t>If you think a document that looks this good has to be difficult to format, think again!</w:t>
                </w:r>
              </w:p>
              <w:p w14:paraId="7FBBE750" w14:textId="77777777" w:rsidR="005762FE" w:rsidRPr="009623E2" w:rsidRDefault="00794C6E" w:rsidP="005200E6">
                <w:pPr>
                  <w:rPr>
                    <w:sz w:val="18"/>
                  </w:rPr>
                </w:pPr>
                <w:r w:rsidRPr="00794C6E">
                  <w:t>We've created styles that let you match the formatting in this brochure with just a click. On the Home tab of the ribbon, check out the Styles gallery.</w:t>
                </w:r>
              </w:p>
            </w:sdtContent>
          </w:sdt>
          <w:sdt>
            <w:sdtPr>
              <w:rPr>
                <w:color w:val="000000" w:themeColor="text1"/>
                <w:sz w:val="24"/>
              </w:rPr>
              <w:id w:val="-1669091087"/>
              <w:placeholder>
                <w:docPart w:val="98A737AF366546399A3EFC8ADE77FEEE"/>
              </w:placeholder>
              <w:temporary/>
              <w:showingPlcHdr/>
              <w15:appearance w15:val="hidden"/>
            </w:sdtPr>
            <w:sdtEndPr/>
            <w:sdtContent>
              <w:p w14:paraId="66A5E198" w14:textId="77777777" w:rsidR="005762FE" w:rsidRPr="009623E2" w:rsidRDefault="00794C6E">
                <w:pPr>
                  <w:pStyle w:val="Quote"/>
                  <w:rPr>
                    <w:color w:val="000000" w:themeColor="text1"/>
                    <w:sz w:val="24"/>
                  </w:rPr>
                </w:pPr>
                <w:r w:rsidRPr="00794C6E">
                  <w:t>This is the Quote style. It’s great for calling out a few very important points.</w:t>
                </w:r>
              </w:p>
            </w:sdtContent>
          </w:sdt>
          <w:sdt>
            <w:sdtPr>
              <w:rPr>
                <w:b w:val="0"/>
                <w:color w:val="000000" w:themeColor="text1"/>
                <w:sz w:val="24"/>
              </w:rPr>
              <w:id w:val="2124107726"/>
              <w:placeholder>
                <w:docPart w:val="81F79DC27451428FAB185779CA394A0B"/>
              </w:placeholder>
              <w:temporary/>
              <w:showingPlcHdr/>
              <w15:appearance w15:val="hidden"/>
            </w:sdtPr>
            <w:sdtEndPr/>
            <w:sdtContent>
              <w:p w14:paraId="04CC760A" w14:textId="77777777" w:rsidR="005762FE" w:rsidRPr="00794C6E" w:rsidRDefault="00794C6E" w:rsidP="00794C6E">
                <w:pPr>
                  <w:pStyle w:val="Heading2"/>
                </w:pPr>
                <w:r w:rsidRPr="00794C6E">
                  <w:t>Customize in Almost No Time</w:t>
                </w:r>
              </w:p>
            </w:sdtContent>
          </w:sdt>
          <w:sdt>
            <w:sdtPr>
              <w:rPr>
                <w:sz w:val="18"/>
              </w:rPr>
              <w:id w:val="315774215"/>
              <w:placeholder>
                <w:docPart w:val="B02AAB5447464605904E0976C30F9B3D"/>
              </w:placeholder>
              <w:temporary/>
              <w:showingPlcHdr/>
              <w15:appearance w15:val="hidden"/>
            </w:sdtPr>
            <w:sdtEndPr/>
            <w:sdtContent>
              <w:p w14:paraId="32D90DBD" w14:textId="77777777" w:rsidR="00794C6E" w:rsidRDefault="00794C6E" w:rsidP="005200E6">
                <w:r w:rsidRPr="00794C6E">
                  <w:t>To try out other looks for this brochure, on the Design tab of the ribbon, check out the Themes, Colors, and Fonts galleries.</w:t>
                </w:r>
                <w:r>
                  <w:t xml:space="preserve"> </w:t>
                </w:r>
              </w:p>
              <w:p w14:paraId="4BF0D6AA" w14:textId="77777777" w:rsidR="005762FE" w:rsidRPr="009623E2" w:rsidRDefault="00794C6E" w:rsidP="005200E6">
                <w:pPr>
                  <w:rPr>
                    <w:sz w:val="18"/>
                  </w:rPr>
                </w:pPr>
                <w:r w:rsidRPr="00794C6E">
                  <w:t>Have your own company fonts or colors? No problem! Those galleries give you the option to add your own.</w:t>
                </w:r>
              </w:p>
            </w:sdtContent>
          </w:sdt>
        </w:tc>
        <w:tc>
          <w:tcPr>
            <w:tcW w:w="720" w:type="dxa"/>
          </w:tcPr>
          <w:p w14:paraId="71680AC7" w14:textId="77777777" w:rsidR="005762FE" w:rsidRPr="009623E2" w:rsidRDefault="005762FE">
            <w:pPr>
              <w:pStyle w:val="NoSpacing"/>
              <w:rPr>
                <w:color w:val="000000" w:themeColor="text1"/>
                <w:sz w:val="18"/>
              </w:rPr>
            </w:pPr>
          </w:p>
        </w:tc>
        <w:tc>
          <w:tcPr>
            <w:tcW w:w="900" w:type="dxa"/>
          </w:tcPr>
          <w:p w14:paraId="3F725806" w14:textId="77777777" w:rsidR="005762FE" w:rsidRPr="00974E84" w:rsidRDefault="005762FE">
            <w:pPr>
              <w:pStyle w:val="NoSpacing"/>
              <w:rPr>
                <w:color w:val="415717"/>
                <w:sz w:val="18"/>
              </w:rPr>
            </w:pPr>
          </w:p>
        </w:tc>
        <w:tc>
          <w:tcPr>
            <w:tcW w:w="6300" w:type="dxa"/>
            <w:gridSpan w:val="2"/>
          </w:tcPr>
          <w:sdt>
            <w:sdtPr>
              <w:rPr>
                <w:b w:val="0"/>
                <w:color w:val="415717"/>
                <w:sz w:val="44"/>
              </w:rPr>
              <w:id w:val="1909490398"/>
              <w:placeholder>
                <w:docPart w:val="7ACECD1C0968452D92D5E0D714049129"/>
              </w:placeholder>
              <w:temporary/>
              <w:showingPlcHdr/>
              <w15:appearance w15:val="hidden"/>
            </w:sdtPr>
            <w:sdtEndPr/>
            <w:sdtContent>
              <w:p w14:paraId="20A7AF08" w14:textId="77777777" w:rsidR="005762FE" w:rsidRPr="00794C6E" w:rsidRDefault="00794C6E" w:rsidP="005762FE">
                <w:pPr>
                  <w:pStyle w:val="Heading1"/>
                </w:pPr>
                <w:r w:rsidRPr="00794C6E">
                  <w:t>Overview of Programs</w:t>
                </w:r>
              </w:p>
            </w:sdtContent>
          </w:sdt>
          <w:p w14:paraId="5BF27902" w14:textId="77777777" w:rsidR="005762FE" w:rsidRPr="00974E84" w:rsidRDefault="005762FE" w:rsidP="00D60D7D">
            <w:pPr>
              <w:pStyle w:val="Heading2"/>
              <w:rPr>
                <w:color w:val="415717"/>
                <w:sz w:val="24"/>
              </w:rPr>
            </w:pPr>
          </w:p>
        </w:tc>
      </w:tr>
      <w:tr w:rsidR="005200E6" w:rsidRPr="009623E2" w14:paraId="63B45C1F" w14:textId="77777777" w:rsidTr="00E40408">
        <w:trPr>
          <w:trHeight w:val="2880"/>
        </w:trPr>
        <w:tc>
          <w:tcPr>
            <w:tcW w:w="6480" w:type="dxa"/>
            <w:vMerge/>
          </w:tcPr>
          <w:p w14:paraId="5D91235D" w14:textId="77777777" w:rsidR="005200E6" w:rsidRPr="009623E2" w:rsidRDefault="005200E6">
            <w:pPr>
              <w:pStyle w:val="NoSpacing"/>
              <w:rPr>
                <w:rStyle w:val="PageNumber"/>
                <w:color w:val="000000" w:themeColor="text1"/>
                <w:sz w:val="18"/>
              </w:rPr>
            </w:pPr>
          </w:p>
        </w:tc>
        <w:tc>
          <w:tcPr>
            <w:tcW w:w="720" w:type="dxa"/>
            <w:vMerge w:val="restart"/>
          </w:tcPr>
          <w:p w14:paraId="24069981" w14:textId="77777777" w:rsidR="005200E6" w:rsidRPr="009623E2" w:rsidRDefault="005200E6">
            <w:pPr>
              <w:pStyle w:val="NoSpacing"/>
              <w:rPr>
                <w:color w:val="000000" w:themeColor="text1"/>
                <w:sz w:val="18"/>
              </w:rPr>
            </w:pPr>
          </w:p>
        </w:tc>
        <w:tc>
          <w:tcPr>
            <w:tcW w:w="900" w:type="dxa"/>
            <w:vMerge w:val="restart"/>
          </w:tcPr>
          <w:p w14:paraId="2C3BAE80" w14:textId="77777777" w:rsidR="005200E6" w:rsidRPr="009623E2" w:rsidRDefault="005200E6">
            <w:pPr>
              <w:pStyle w:val="NoSpacing"/>
              <w:rPr>
                <w:color w:val="000000" w:themeColor="text1"/>
                <w:sz w:val="18"/>
              </w:rPr>
            </w:pPr>
          </w:p>
        </w:tc>
        <w:tc>
          <w:tcPr>
            <w:tcW w:w="1980" w:type="dxa"/>
          </w:tcPr>
          <w:p w14:paraId="08A226AA" w14:textId="77777777" w:rsidR="005200E6" w:rsidRPr="009623E2" w:rsidRDefault="005200E6" w:rsidP="005200E6">
            <w:pPr>
              <w:spacing w:after="0" w:line="240" w:lineRule="auto"/>
              <w:jc w:val="center"/>
              <w:rPr>
                <w:b/>
                <w:bCs/>
                <w:sz w:val="18"/>
              </w:rPr>
            </w:pPr>
            <w:r w:rsidRPr="009623E2">
              <w:rPr>
                <w:noProof/>
                <w:sz w:val="18"/>
              </w:rPr>
              <mc:AlternateContent>
                <mc:Choice Requires="wps">
                  <w:drawing>
                    <wp:inline distT="0" distB="0" distL="0" distR="0" wp14:anchorId="0E37D5FA" wp14:editId="0F188694">
                      <wp:extent cx="1050925" cy="1050925"/>
                      <wp:effectExtent l="19050" t="19050" r="15875" b="15875"/>
                      <wp:docPr id="64" name="Rectangle 40" descr="Flowers outside of shop" title="Back Page Image"/>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3"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31238B" id="Rectangle 40" o:spid="_x0000_s1026" alt="Title: Back Page Image - Description: Flowers outside of shop"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&#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" strokecolor="#4c661a [1604]" strokeweight="3.25pt">
                      <v:fill r:id="rId14" o:title="Flowers outside of shop" recolor="t" rotate="t" type="frame"/>
                      <v:stroke dashstyle="1 1" joinstyle="miter" endcap="round"/>
                      <w10:anchorlock/>
                    </v:oval>
                  </w:pict>
                </mc:Fallback>
              </mc:AlternateContent>
            </w:r>
          </w:p>
        </w:tc>
        <w:tc>
          <w:tcPr>
            <w:tcW w:w="4320" w:type="dxa"/>
          </w:tcPr>
          <w:sdt>
            <w:sdtPr>
              <w:rPr>
                <w:rFonts w:asciiTheme="minorHAnsi" w:eastAsiaTheme="minorEastAsia" w:hAnsiTheme="minorHAnsi" w:cstheme="minorBidi"/>
                <w:b w:val="0"/>
                <w:bCs w:val="0"/>
                <w:color w:val="000000" w:themeColor="text1"/>
                <w:sz w:val="18"/>
                <w:szCs w:val="20"/>
              </w:rPr>
              <w:id w:val="1124574784"/>
              <w:placeholder>
                <w:docPart w:val="3C0899B62C81498798A4248A53DC432F"/>
              </w:placeholder>
              <w:temporary/>
              <w:showingPlcHdr/>
              <w15:appearance w15:val="hidden"/>
            </w:sdtPr>
            <w:sdtEndPr/>
            <w:sdtContent>
              <w:p w14:paraId="4FB20A25" w14:textId="77777777" w:rsidR="005200E6" w:rsidRPr="009623E2" w:rsidRDefault="005200E6" w:rsidP="005200E6">
                <w:pPr>
                  <w:pStyle w:val="Heading2"/>
                  <w:rPr>
                    <w:rFonts w:asciiTheme="minorHAnsi" w:eastAsiaTheme="minorEastAsia" w:hAnsiTheme="minorHAnsi" w:cstheme="minorBidi"/>
                    <w:b w:val="0"/>
                    <w:bCs w:val="0"/>
                    <w:color w:val="000000" w:themeColor="text1"/>
                    <w:sz w:val="18"/>
                    <w:szCs w:val="20"/>
                  </w:rPr>
                </w:pPr>
                <w:r w:rsidRPr="00794C6E">
                  <w:t>Program 1</w:t>
                </w:r>
              </w:p>
            </w:sdtContent>
          </w:sdt>
          <w:sdt>
            <w:sdtPr>
              <w:rPr>
                <w:sz w:val="18"/>
              </w:rPr>
              <w:id w:val="-1783480801"/>
              <w:placeholder>
                <w:docPart w:val="272D0B3EDB374DFE9DCA38D56555DEBF"/>
              </w:placeholder>
              <w:temporary/>
              <w:showingPlcHdr/>
              <w15:appearance w15:val="hidden"/>
            </w:sdtPr>
            <w:sdtEndPr/>
            <w:sdtContent>
              <w:p w14:paraId="7C3C04BB" w14:textId="77777777" w:rsidR="005200E6" w:rsidRDefault="005200E6" w:rsidP="005200E6">
                <w:r w:rsidRPr="009623E2">
                  <w:t xml:space="preserve">To replace any placeholder text, such as this, just click it and type. </w:t>
                </w:r>
              </w:p>
              <w:p w14:paraId="258E6B3A" w14:textId="77777777" w:rsidR="005200E6" w:rsidRPr="009623E2" w:rsidRDefault="005200E6" w:rsidP="005200E6">
                <w:pPr>
                  <w:rPr>
                    <w:b/>
                    <w:bCs/>
                    <w:sz w:val="18"/>
                  </w:rPr>
                </w:pPr>
                <w:r w:rsidRPr="009623E2">
                  <w:t>Some pages in this template don’t use placeholders, so that you can easily customize the formatting and layout as needed.</w:t>
                </w:r>
              </w:p>
            </w:sdtContent>
          </w:sdt>
        </w:tc>
      </w:tr>
      <w:tr w:rsidR="005200E6" w:rsidRPr="009623E2" w14:paraId="6219CD28" w14:textId="77777777" w:rsidTr="00E40408">
        <w:trPr>
          <w:trHeight w:val="2880"/>
        </w:trPr>
        <w:tc>
          <w:tcPr>
            <w:tcW w:w="6480" w:type="dxa"/>
            <w:vMerge/>
          </w:tcPr>
          <w:p w14:paraId="193EF91D" w14:textId="77777777" w:rsidR="005200E6" w:rsidRPr="009623E2" w:rsidRDefault="005200E6">
            <w:pPr>
              <w:pStyle w:val="NoSpacing"/>
              <w:rPr>
                <w:rStyle w:val="PageNumber"/>
                <w:color w:val="000000" w:themeColor="text1"/>
                <w:sz w:val="18"/>
              </w:rPr>
            </w:pPr>
          </w:p>
        </w:tc>
        <w:tc>
          <w:tcPr>
            <w:tcW w:w="720" w:type="dxa"/>
            <w:vMerge/>
          </w:tcPr>
          <w:p w14:paraId="1FE79DEF" w14:textId="77777777" w:rsidR="005200E6" w:rsidRPr="009623E2" w:rsidRDefault="005200E6">
            <w:pPr>
              <w:pStyle w:val="NoSpacing"/>
              <w:rPr>
                <w:color w:val="000000" w:themeColor="text1"/>
                <w:sz w:val="18"/>
              </w:rPr>
            </w:pPr>
          </w:p>
        </w:tc>
        <w:tc>
          <w:tcPr>
            <w:tcW w:w="900" w:type="dxa"/>
            <w:vMerge/>
          </w:tcPr>
          <w:p w14:paraId="13A2AFD8" w14:textId="77777777" w:rsidR="005200E6" w:rsidRPr="009623E2" w:rsidRDefault="005200E6">
            <w:pPr>
              <w:pStyle w:val="NoSpacing"/>
              <w:rPr>
                <w:color w:val="000000" w:themeColor="text1"/>
                <w:sz w:val="18"/>
              </w:rPr>
            </w:pPr>
          </w:p>
        </w:tc>
        <w:tc>
          <w:tcPr>
            <w:tcW w:w="1980" w:type="dxa"/>
          </w:tcPr>
          <w:p w14:paraId="6340B906" w14:textId="77777777" w:rsidR="005200E6" w:rsidRPr="009623E2" w:rsidRDefault="005200E6" w:rsidP="005200E6">
            <w:pPr>
              <w:spacing w:after="0" w:line="240" w:lineRule="auto"/>
              <w:jc w:val="center"/>
            </w:pPr>
            <w:r w:rsidRPr="009623E2">
              <w:rPr>
                <w:noProof/>
                <w:sz w:val="18"/>
              </w:rPr>
              <mc:AlternateContent>
                <mc:Choice Requires="wps">
                  <w:drawing>
                    <wp:inline distT="0" distB="0" distL="0" distR="0" wp14:anchorId="3AEF9C6E" wp14:editId="1550F870">
                      <wp:extent cx="1050925" cy="1050925"/>
                      <wp:effectExtent l="19050" t="19050" r="15875" b="15875"/>
                      <wp:docPr id="35" name="Rectangle 40" descr="Flowers outside of shop" title="Back Page Image"/>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5"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7C8B1E" id="Rectangle 40" o:spid="_x0000_s1026" alt="Title: Back Page Image - Description: Flowers outside of shop"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" strokecolor="#4c661a [1604]" strokeweight="3.25pt">
                      <v:fill r:id="rId16" o:title="Flowers outside of shop" recolor="t" rotate="t" type="frame"/>
                      <v:stroke dashstyle="1 1" joinstyle="miter" endcap="round"/>
                      <w10:anchorlock/>
                    </v:oval>
                  </w:pict>
                </mc:Fallback>
              </mc:AlternateContent>
            </w:r>
          </w:p>
        </w:tc>
        <w:tc>
          <w:tcPr>
            <w:tcW w:w="4320" w:type="dxa"/>
          </w:tcPr>
          <w:sdt>
            <w:sdtPr>
              <w:rPr>
                <w:color w:val="000000" w:themeColor="text1"/>
                <w:sz w:val="24"/>
              </w:rPr>
              <w:id w:val="-816721666"/>
              <w:placeholder>
                <w:docPart w:val="380EC6BEF0D14E9FA9BDE3DA02360533"/>
              </w:placeholder>
              <w:temporary/>
              <w:showingPlcHdr/>
              <w15:appearance w15:val="hidden"/>
              <w:text/>
            </w:sdtPr>
            <w:sdtEndPr/>
            <w:sdtContent>
              <w:p w14:paraId="450706ED" w14:textId="77777777" w:rsidR="005200E6" w:rsidRPr="009623E2" w:rsidRDefault="005200E6" w:rsidP="005200E6">
                <w:pPr>
                  <w:pStyle w:val="Heading2"/>
                </w:pPr>
                <w:r w:rsidRPr="00794C6E">
                  <w:t>Program 2</w:t>
                </w:r>
              </w:p>
            </w:sdtContent>
          </w:sdt>
          <w:sdt>
            <w:sdtPr>
              <w:rPr>
                <w:sz w:val="18"/>
              </w:rPr>
              <w:id w:val="1685705779"/>
              <w:placeholder>
                <w:docPart w:val="665431E83C354211AB134D27C47DD112"/>
              </w:placeholder>
              <w:temporary/>
              <w:showingPlcHdr/>
              <w15:appearance w15:val="hidden"/>
            </w:sdtPr>
            <w:sdtEndPr/>
            <w:sdtContent>
              <w:p w14:paraId="39A19394" w14:textId="77777777" w:rsidR="005200E6" w:rsidRDefault="005200E6" w:rsidP="005200E6">
                <w:r>
                  <w:t xml:space="preserve">To replace any placeholder text, such as this, just click it and type. </w:t>
                </w:r>
              </w:p>
              <w:p w14:paraId="06A77AAC" w14:textId="77777777" w:rsidR="005200E6" w:rsidRPr="009623E2" w:rsidRDefault="005200E6" w:rsidP="005200E6">
                <w:r>
                  <w:t>Some pages in this template don’t use placeholders, so that you can easily customize the formatting and layout as needed.</w:t>
                </w:r>
              </w:p>
            </w:sdtContent>
          </w:sdt>
        </w:tc>
      </w:tr>
      <w:tr w:rsidR="005200E6" w:rsidRPr="009623E2" w14:paraId="1CAFF6E7" w14:textId="77777777" w:rsidTr="00E40408">
        <w:trPr>
          <w:trHeight w:val="2880"/>
        </w:trPr>
        <w:tc>
          <w:tcPr>
            <w:tcW w:w="6480" w:type="dxa"/>
            <w:vMerge/>
          </w:tcPr>
          <w:p w14:paraId="12E06BF9" w14:textId="77777777" w:rsidR="005200E6" w:rsidRPr="009623E2" w:rsidRDefault="005200E6">
            <w:pPr>
              <w:pStyle w:val="NoSpacing"/>
              <w:rPr>
                <w:rStyle w:val="PageNumber"/>
                <w:color w:val="000000" w:themeColor="text1"/>
                <w:sz w:val="18"/>
              </w:rPr>
            </w:pPr>
          </w:p>
        </w:tc>
        <w:tc>
          <w:tcPr>
            <w:tcW w:w="720" w:type="dxa"/>
            <w:vMerge/>
          </w:tcPr>
          <w:p w14:paraId="469AED46" w14:textId="77777777" w:rsidR="005200E6" w:rsidRPr="009623E2" w:rsidRDefault="005200E6">
            <w:pPr>
              <w:pStyle w:val="NoSpacing"/>
              <w:rPr>
                <w:color w:val="000000" w:themeColor="text1"/>
                <w:sz w:val="18"/>
              </w:rPr>
            </w:pPr>
          </w:p>
        </w:tc>
        <w:tc>
          <w:tcPr>
            <w:tcW w:w="900" w:type="dxa"/>
            <w:vMerge/>
          </w:tcPr>
          <w:p w14:paraId="408D6AA6" w14:textId="77777777" w:rsidR="005200E6" w:rsidRPr="009623E2" w:rsidRDefault="005200E6">
            <w:pPr>
              <w:pStyle w:val="NoSpacing"/>
              <w:rPr>
                <w:color w:val="000000" w:themeColor="text1"/>
                <w:sz w:val="18"/>
              </w:rPr>
            </w:pPr>
          </w:p>
        </w:tc>
        <w:tc>
          <w:tcPr>
            <w:tcW w:w="1980" w:type="dxa"/>
          </w:tcPr>
          <w:p w14:paraId="0C414271" w14:textId="77777777" w:rsidR="005200E6" w:rsidRPr="009623E2" w:rsidRDefault="005200E6" w:rsidP="005200E6">
            <w:pPr>
              <w:spacing w:after="0" w:line="240" w:lineRule="auto"/>
              <w:jc w:val="center"/>
              <w:rPr>
                <w:sz w:val="18"/>
              </w:rPr>
            </w:pPr>
            <w:r w:rsidRPr="009623E2">
              <w:rPr>
                <w:noProof/>
                <w:sz w:val="18"/>
              </w:rPr>
              <mc:AlternateContent>
                <mc:Choice Requires="wps">
                  <w:drawing>
                    <wp:inline distT="0" distB="0" distL="0" distR="0" wp14:anchorId="5E57974F" wp14:editId="61549B7F">
                      <wp:extent cx="1051259" cy="1051259"/>
                      <wp:effectExtent l="19050" t="19050" r="15875" b="15875"/>
                      <wp:docPr id="36" name="Rectangle 40" descr="Flowers outside of shop" title="Back Page Image"/>
                      <wp:cNvGraphicFramePr/>
                      <a:graphic xmlns:a="http://schemas.openxmlformats.org/drawingml/2006/main">
                        <a:graphicData uri="http://schemas.microsoft.com/office/word/2010/wordprocessingShape">
                          <wps:wsp>
                            <wps:cNvSpPr/>
                            <wps:spPr>
                              <a:xfrm>
                                <a:off x="0" y="0"/>
                                <a:ext cx="1051259" cy="1051259"/>
                              </a:xfrm>
                              <a:prstGeom prst="ellipse">
                                <a:avLst/>
                              </a:prstGeom>
                              <a:blipFill>
                                <a:blip r:embed="rId17" cstate="email">
                                  <a:extLst>
                                    <a:ext uri="{28A0092B-C50C-407E-A947-70E740481C1C}">
                                      <a14:useLocalDpi xmlns:a14="http://schemas.microsoft.com/office/drawing/2010/main"/>
                                    </a:ext>
                                  </a:extLst>
                                </a:blip>
                                <a:srcRect/>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76436E" id="Rectangle 40" o:spid="_x0000_s1026" alt="Title: Back Page Image - Description: Flowers outside of shop" style="width:82.8pt;height:82.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" strokecolor="#4c661a [1604]" strokeweight="3.25pt">
                      <v:fill r:id="rId18" o:title="Flowers outside of shop" recolor="t" rotate="t" type="frame"/>
                      <v:stroke dashstyle="1 1" joinstyle="miter" endcap="round"/>
                      <w10:anchorlock/>
                    </v:oval>
                  </w:pict>
                </mc:Fallback>
              </mc:AlternateContent>
            </w:r>
          </w:p>
        </w:tc>
        <w:tc>
          <w:tcPr>
            <w:tcW w:w="4320" w:type="dxa"/>
          </w:tcPr>
          <w:sdt>
            <w:sdtPr>
              <w:rPr>
                <w:b w:val="0"/>
                <w:bCs w:val="0"/>
                <w:color w:val="000000" w:themeColor="text1"/>
                <w:sz w:val="24"/>
              </w:rPr>
              <w:id w:val="24841492"/>
              <w:placeholder>
                <w:docPart w:val="A50BD2E5F4614B149CF0CCD731EDF6D6"/>
              </w:placeholder>
              <w:temporary/>
              <w:showingPlcHdr/>
              <w15:appearance w15:val="hidden"/>
              <w:text/>
            </w:sdtPr>
            <w:sdtEndPr>
              <w:rPr>
                <w:b/>
                <w:bCs/>
              </w:rPr>
            </w:sdtEndPr>
            <w:sdtContent>
              <w:p w14:paraId="3E9E9E40" w14:textId="77777777" w:rsidR="005200E6" w:rsidRPr="009623E2" w:rsidRDefault="005200E6" w:rsidP="005200E6">
                <w:pPr>
                  <w:pStyle w:val="Heading2"/>
                  <w:rPr>
                    <w:rFonts w:asciiTheme="minorHAnsi" w:eastAsiaTheme="minorEastAsia" w:hAnsiTheme="minorHAnsi" w:cstheme="minorBidi"/>
                    <w:color w:val="000000" w:themeColor="text1"/>
                    <w:sz w:val="24"/>
                    <w:szCs w:val="20"/>
                  </w:rPr>
                </w:pPr>
                <w:r w:rsidRPr="00794C6E">
                  <w:t>Program 3</w:t>
                </w:r>
              </w:p>
            </w:sdtContent>
          </w:sdt>
          <w:sdt>
            <w:sdtPr>
              <w:rPr>
                <w:sz w:val="18"/>
              </w:rPr>
              <w:id w:val="-1839074791"/>
              <w:placeholder>
                <w:docPart w:val="0682CACAFEA04728A124EBEAF68074D6"/>
              </w:placeholder>
              <w:temporary/>
              <w:showingPlcHdr/>
              <w15:appearance w15:val="hidden"/>
            </w:sdtPr>
            <w:sdtEndPr/>
            <w:sdtContent>
              <w:p w14:paraId="6629D5BD" w14:textId="77777777" w:rsidR="005200E6" w:rsidRDefault="005200E6" w:rsidP="005200E6">
                <w:r>
                  <w:t xml:space="preserve">To replace any placeholder text, such as this, just click it and type. </w:t>
                </w:r>
              </w:p>
              <w:p w14:paraId="6DF9A15A" w14:textId="77777777" w:rsidR="005200E6" w:rsidRPr="009623E2" w:rsidRDefault="005200E6" w:rsidP="005200E6">
                <w:pPr>
                  <w:rPr>
                    <w:sz w:val="24"/>
                  </w:rPr>
                </w:pPr>
                <w:r>
                  <w:t>Some pages in this template don’t use placeholders, so that you can easily customize the formatting and layout as needed.</w:t>
                </w:r>
              </w:p>
            </w:sdtContent>
          </w:sdt>
        </w:tc>
      </w:tr>
      <w:tr w:rsidR="005200E6" w:rsidRPr="009623E2" w14:paraId="1EC879EB" w14:textId="77777777" w:rsidTr="005200E6">
        <w:trPr>
          <w:trHeight w:val="68"/>
        </w:trPr>
        <w:tc>
          <w:tcPr>
            <w:tcW w:w="6480" w:type="dxa"/>
          </w:tcPr>
          <w:p w14:paraId="259FC37A" w14:textId="77777777" w:rsidR="005200E6" w:rsidRPr="005200E6" w:rsidRDefault="00861A4C" w:rsidP="005200E6">
            <w:pPr>
              <w:pStyle w:val="NoSpacing"/>
              <w:rPr>
                <w:b/>
                <w:bCs/>
              </w:rPr>
            </w:pPr>
            <w:r>
              <w:rPr>
                <w:b/>
                <w:bCs/>
              </w:rPr>
              <w:t>4</w:t>
            </w:r>
          </w:p>
        </w:tc>
        <w:tc>
          <w:tcPr>
            <w:tcW w:w="1620" w:type="dxa"/>
            <w:gridSpan w:val="2"/>
          </w:tcPr>
          <w:p w14:paraId="7D1AE4B3" w14:textId="77777777" w:rsidR="005200E6" w:rsidRPr="009623E2" w:rsidRDefault="005200E6" w:rsidP="005200E6">
            <w:pPr>
              <w:pStyle w:val="NoSpacing"/>
              <w:rPr>
                <w:color w:val="000000" w:themeColor="text1"/>
                <w:sz w:val="18"/>
              </w:rPr>
            </w:pPr>
          </w:p>
        </w:tc>
        <w:tc>
          <w:tcPr>
            <w:tcW w:w="1980" w:type="dxa"/>
          </w:tcPr>
          <w:p w14:paraId="0BC4AEE0" w14:textId="77777777" w:rsidR="005200E6" w:rsidRPr="009623E2" w:rsidRDefault="005200E6" w:rsidP="005200E6">
            <w:pPr>
              <w:spacing w:after="0" w:line="240" w:lineRule="auto"/>
              <w:jc w:val="center"/>
              <w:rPr>
                <w:sz w:val="18"/>
              </w:rPr>
            </w:pPr>
          </w:p>
        </w:tc>
        <w:tc>
          <w:tcPr>
            <w:tcW w:w="4320" w:type="dxa"/>
          </w:tcPr>
          <w:p w14:paraId="137586FE" w14:textId="77777777" w:rsidR="005200E6" w:rsidRPr="005200E6" w:rsidRDefault="00861A4C" w:rsidP="005200E6">
            <w:pPr>
              <w:pStyle w:val="Heading2"/>
              <w:spacing w:before="0" w:after="0"/>
              <w:jc w:val="right"/>
              <w:rPr>
                <w:rFonts w:asciiTheme="minorHAnsi" w:eastAsiaTheme="minorEastAsia" w:hAnsiTheme="minorHAnsi" w:cstheme="minorBidi"/>
                <w:b w:val="0"/>
                <w:bCs w:val="0"/>
                <w:color w:val="000000" w:themeColor="text1"/>
                <w:sz w:val="18"/>
                <w:szCs w:val="20"/>
              </w:rPr>
            </w:pPr>
            <w:r>
              <w:rPr>
                <w:rFonts w:asciiTheme="minorHAnsi" w:eastAsiaTheme="minorEastAsia" w:hAnsiTheme="minorHAnsi" w:cstheme="minorBidi"/>
                <w:b w:val="0"/>
                <w:bCs w:val="0"/>
                <w:color w:val="000000" w:themeColor="text1"/>
                <w:sz w:val="18"/>
                <w:szCs w:val="20"/>
              </w:rPr>
              <w:t>1</w:t>
            </w:r>
          </w:p>
        </w:tc>
      </w:tr>
    </w:tbl>
    <w:p w14:paraId="0BF9F654" w14:textId="77777777" w:rsidR="005200E6" w:rsidRPr="005200E6" w:rsidRDefault="005200E6" w:rsidP="005200E6">
      <w:pPr>
        <w:spacing w:after="0"/>
        <w:rPr>
          <w:sz w:val="6"/>
        </w:rPr>
      </w:pPr>
      <w:r w:rsidRPr="005200E6">
        <w:rPr>
          <w:sz w:val="6"/>
        </w:rPr>
        <w:br w:type="page"/>
      </w: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6467"/>
        <w:gridCol w:w="723"/>
        <w:gridCol w:w="893"/>
        <w:gridCol w:w="6317"/>
      </w:tblGrid>
      <w:tr w:rsidR="009623E2" w:rsidRPr="009623E2" w14:paraId="0F8A47DD" w14:textId="77777777" w:rsidTr="00E40408">
        <w:trPr>
          <w:trHeight w:val="9072"/>
          <w:jc w:val="center"/>
        </w:trPr>
        <w:tc>
          <w:tcPr>
            <w:tcW w:w="6930" w:type="dxa"/>
          </w:tcPr>
          <w:sdt>
            <w:sdtPr>
              <w:rPr>
                <w:b w:val="0"/>
                <w:color w:val="415717"/>
                <w:sz w:val="44"/>
              </w:rPr>
              <w:id w:val="-723293661"/>
              <w:placeholder>
                <w:docPart w:val="366C9F1D6B7F4C8993E101D5B659482A"/>
              </w:placeholder>
              <w:temporary/>
              <w:showingPlcHdr/>
              <w15:appearance w15:val="hidden"/>
            </w:sdtPr>
            <w:sdtEndPr/>
            <w:sdtContent>
              <w:p w14:paraId="0F6BB2B6" w14:textId="77777777" w:rsidR="00025075" w:rsidRPr="005200E6" w:rsidRDefault="005200E6" w:rsidP="005200E6">
                <w:pPr>
                  <w:pStyle w:val="Heading1"/>
                </w:pPr>
                <w:r w:rsidRPr="005200E6">
                  <w:t>Getting Started</w:t>
                </w:r>
              </w:p>
            </w:sdtContent>
          </w:sdt>
          <w:sdt>
            <w:sdtPr>
              <w:rPr>
                <w:color w:val="000000" w:themeColor="text1"/>
                <w:sz w:val="24"/>
              </w:rPr>
              <w:id w:val="-1969416342"/>
              <w:placeholder>
                <w:docPart w:val="A27BFEC513C84E7D8C50953798508036"/>
              </w:placeholder>
              <w:temporary/>
              <w:showingPlcHdr/>
              <w15:appearance w15:val="hidden"/>
            </w:sdtPr>
            <w:sdtEndPr/>
            <w:sdtContent>
              <w:p w14:paraId="31B39A74" w14:textId="77777777" w:rsidR="00025075" w:rsidRPr="005200E6" w:rsidRDefault="005200E6" w:rsidP="005200E6">
                <w:pPr>
                  <w:pStyle w:val="Heading2"/>
                </w:pPr>
                <w:r w:rsidRPr="005200E6">
                  <w:t>What to Include?</w:t>
                </w:r>
              </w:p>
            </w:sdtContent>
          </w:sdt>
          <w:sdt>
            <w:sdtPr>
              <w:rPr>
                <w:sz w:val="18"/>
              </w:rPr>
              <w:id w:val="-1393651214"/>
              <w:placeholder>
                <w:docPart w:val="2B08515F05C24123BA91355463060479"/>
              </w:placeholder>
              <w:temporary/>
              <w:showingPlcHdr/>
              <w15:appearance w15:val="hidden"/>
            </w:sdtPr>
            <w:sdtEndPr/>
            <w:sdtContent>
              <w:p w14:paraId="52391FAB" w14:textId="77777777" w:rsidR="00025075" w:rsidRPr="009623E2" w:rsidRDefault="005200E6">
                <w:pPr>
                  <w:spacing w:after="200" w:line="264" w:lineRule="auto"/>
                  <w:rPr>
                    <w:sz w:val="18"/>
                  </w:rPr>
                </w:pPr>
                <w:r w:rsidRPr="005200E6">
                  <w:t>We know you could go on for hours about how great your business is. (And we don’t blame you—you’re amazing!) But since you need to keep it short and sweet, here are a few suggestions …</w:t>
                </w:r>
              </w:p>
            </w:sdtContent>
          </w:sdt>
          <w:sdt>
            <w:sdtPr>
              <w:rPr>
                <w:b w:val="0"/>
                <w:color w:val="000000" w:themeColor="text1"/>
                <w:sz w:val="24"/>
              </w:rPr>
              <w:id w:val="-2036564180"/>
              <w:placeholder>
                <w:docPart w:val="AEAE23496C9F41C3865DCB3D417686BD"/>
              </w:placeholder>
              <w:temporary/>
              <w:showingPlcHdr/>
              <w15:appearance w15:val="hidden"/>
            </w:sdtPr>
            <w:sdtEndPr/>
            <w:sdtContent>
              <w:p w14:paraId="7480C08E" w14:textId="77777777" w:rsidR="00025075" w:rsidRPr="009623E2" w:rsidRDefault="005200E6">
                <w:pPr>
                  <w:pStyle w:val="Quote"/>
                  <w:rPr>
                    <w:b w:val="0"/>
                    <w:color w:val="000000" w:themeColor="text1"/>
                    <w:sz w:val="24"/>
                  </w:rPr>
                </w:pPr>
                <w:r w:rsidRPr="005200E6">
                  <w:t>“Your company is the greatest. I can’t imagine anyone living without you.” —Very smart customer</w:t>
                </w:r>
              </w:p>
            </w:sdtContent>
          </w:sdt>
          <w:sdt>
            <w:sdtPr>
              <w:rPr>
                <w:color w:val="000000" w:themeColor="text1"/>
                <w:sz w:val="24"/>
              </w:rPr>
              <w:id w:val="-1527701435"/>
              <w:placeholder>
                <w:docPart w:val="2A4EA23F7DF348F5A60CCD0923B4E4E6"/>
              </w:placeholder>
              <w:temporary/>
              <w:showingPlcHdr/>
              <w15:appearance w15:val="hidden"/>
            </w:sdtPr>
            <w:sdtEndPr/>
            <w:sdtContent>
              <w:p w14:paraId="0A67F4D6" w14:textId="77777777" w:rsidR="00025075" w:rsidRPr="005200E6" w:rsidRDefault="005200E6" w:rsidP="005200E6">
                <w:pPr>
                  <w:pStyle w:val="Heading2"/>
                </w:pPr>
                <w:r w:rsidRPr="005200E6">
                  <w:t>Focus on What You Do Best</w:t>
                </w:r>
              </w:p>
            </w:sdtContent>
          </w:sdt>
          <w:sdt>
            <w:sdtPr>
              <w:rPr>
                <w:sz w:val="18"/>
              </w:rPr>
              <w:id w:val="-711110065"/>
              <w:placeholder>
                <w:docPart w:val="3C764A02665B4A6E8D678FA988684993"/>
              </w:placeholder>
              <w:temporary/>
              <w:showingPlcHdr/>
              <w15:appearance w15:val="hidden"/>
            </w:sdtPr>
            <w:sdtEndPr/>
            <w:sdtContent>
              <w:p w14:paraId="512862EC" w14:textId="77777777" w:rsidR="005200E6" w:rsidRPr="005200E6" w:rsidRDefault="005200E6" w:rsidP="005200E6">
                <w:r w:rsidRPr="005200E6">
                  <w:t xml:space="preserve">If you’re using this booklet for a company brochure, these middle pages are a good place for a summary of competitive benefits or some of those glowing testimonials, like the one above. </w:t>
                </w:r>
              </w:p>
              <w:p w14:paraId="1567E5E2" w14:textId="77777777" w:rsidR="00025075" w:rsidRDefault="005200E6" w:rsidP="005200E6">
                <w:pPr>
                  <w:rPr>
                    <w:sz w:val="18"/>
                  </w:rPr>
                </w:pPr>
                <w:r w:rsidRPr="005200E6">
                  <w:t>You might also want to mention a few of your most impressive clients here:</w:t>
                </w:r>
              </w:p>
            </w:sdtContent>
          </w:sdt>
          <w:sdt>
            <w:sdtPr>
              <w:rPr>
                <w:sz w:val="18"/>
              </w:rPr>
              <w:id w:val="2012254238"/>
              <w:placeholder>
                <w:docPart w:val="EEDA84C089214ED596F6F179F9FBDE43"/>
              </w:placeholder>
              <w:temporary/>
              <w:showingPlcHdr/>
              <w15:appearance w15:val="hidden"/>
            </w:sdtPr>
            <w:sdtEndPr>
              <w:rPr>
                <w:sz w:val="20"/>
              </w:rPr>
            </w:sdtEndPr>
            <w:sdtContent>
              <w:p w14:paraId="4DEAC307" w14:textId="77777777" w:rsidR="00A612F6" w:rsidRPr="005200E6" w:rsidRDefault="00A612F6" w:rsidP="00A612F6">
                <w:pPr>
                  <w:pStyle w:val="ListBullet"/>
                </w:pPr>
                <w:r w:rsidRPr="005200E6">
                  <w:t>Big, important company</w:t>
                </w:r>
              </w:p>
              <w:p w14:paraId="4248B8A9" w14:textId="77777777" w:rsidR="00A612F6" w:rsidRPr="005200E6" w:rsidRDefault="00A612F6" w:rsidP="00A612F6">
                <w:pPr>
                  <w:pStyle w:val="ListBullet"/>
                </w:pPr>
                <w:r w:rsidRPr="005200E6">
                  <w:t>Really well-known company</w:t>
                </w:r>
              </w:p>
              <w:p w14:paraId="7AE1126B" w14:textId="77777777" w:rsidR="00A612F6" w:rsidRPr="00A612F6" w:rsidRDefault="00A612F6" w:rsidP="00A612F6">
                <w:pPr>
                  <w:pStyle w:val="ListBullet"/>
                </w:pPr>
                <w:r w:rsidRPr="005200E6">
                  <w:t>Very impressive company</w:t>
                </w:r>
              </w:p>
            </w:sdtContent>
          </w:sdt>
          <w:sdt>
            <w:sdtPr>
              <w:rPr>
                <w:sz w:val="18"/>
              </w:rPr>
              <w:id w:val="-1073269307"/>
              <w:placeholder>
                <w:docPart w:val="3DB70E7863F0454C9880415FE555731C"/>
              </w:placeholder>
              <w:temporary/>
              <w:showingPlcHdr/>
              <w15:appearance w15:val="hidden"/>
            </w:sdtPr>
            <w:sdtEndPr/>
            <w:sdtContent>
              <w:p w14:paraId="278C89B6" w14:textId="77777777" w:rsidR="00A612F6" w:rsidRPr="009623E2" w:rsidRDefault="00A612F6" w:rsidP="00A612F6">
                <w:pPr>
                  <w:rPr>
                    <w:sz w:val="18"/>
                  </w:rPr>
                </w:pPr>
                <w:r w:rsidRPr="005200E6">
                  <w:t>Additionally, you could include a bulleted list of products, services, or major benefits of working with your company. Or just summarize your finer points in a few concise paragraphs.</w:t>
                </w:r>
              </w:p>
            </w:sdtContent>
          </w:sdt>
        </w:tc>
        <w:tc>
          <w:tcPr>
            <w:tcW w:w="758" w:type="dxa"/>
          </w:tcPr>
          <w:p w14:paraId="558BC1E4" w14:textId="77777777" w:rsidR="00025075" w:rsidRPr="009623E2" w:rsidRDefault="00025075">
            <w:pPr>
              <w:pStyle w:val="NoSpacing"/>
              <w:rPr>
                <w:color w:val="000000" w:themeColor="text1"/>
                <w:sz w:val="18"/>
              </w:rPr>
            </w:pPr>
          </w:p>
        </w:tc>
        <w:tc>
          <w:tcPr>
            <w:tcW w:w="941" w:type="dxa"/>
          </w:tcPr>
          <w:p w14:paraId="6D9A1933" w14:textId="77777777" w:rsidR="00025075" w:rsidRPr="009623E2" w:rsidRDefault="00025075" w:rsidP="00025075">
            <w:pPr>
              <w:pStyle w:val="NoSpacing"/>
              <w:rPr>
                <w:color w:val="000000" w:themeColor="text1"/>
                <w:sz w:val="18"/>
              </w:rPr>
            </w:pPr>
          </w:p>
        </w:tc>
        <w:tc>
          <w:tcPr>
            <w:tcW w:w="6769" w:type="dxa"/>
          </w:tcPr>
          <w:sdt>
            <w:sdtPr>
              <w:rPr>
                <w:b w:val="0"/>
                <w:color w:val="415717"/>
                <w:sz w:val="44"/>
              </w:rPr>
              <w:id w:val="-1653520469"/>
              <w:placeholder>
                <w:docPart w:val="D0E89E5E140844E6B3C1DA71DEA00FA2"/>
              </w:placeholder>
              <w:temporary/>
              <w:showingPlcHdr/>
              <w15:appearance w15:val="hidden"/>
            </w:sdtPr>
            <w:sdtEndPr/>
            <w:sdtContent>
              <w:p w14:paraId="4BC59D68" w14:textId="77777777" w:rsidR="00E120A5" w:rsidRPr="005200E6" w:rsidRDefault="005200E6" w:rsidP="005200E6">
                <w:pPr>
                  <w:pStyle w:val="Heading1"/>
                </w:pPr>
                <w:r w:rsidRPr="005200E6">
                  <w:t>Don’t Forget the Mission</w:t>
                </w:r>
              </w:p>
            </w:sdtContent>
          </w:sdt>
          <w:sdt>
            <w:sdtPr>
              <w:rPr>
                <w:color w:val="000000" w:themeColor="text1"/>
                <w:sz w:val="24"/>
              </w:rPr>
              <w:id w:val="-229466862"/>
              <w:placeholder>
                <w:docPart w:val="1C8D7D7161514105927B9B27D11B0659"/>
              </w:placeholder>
              <w:temporary/>
              <w:showingPlcHdr/>
              <w15:appearance w15:val="hidden"/>
            </w:sdtPr>
            <w:sdtEndPr/>
            <w:sdtContent>
              <w:p w14:paraId="77347D90" w14:textId="77777777" w:rsidR="00025075" w:rsidRPr="005200E6" w:rsidRDefault="005200E6" w:rsidP="005200E6">
                <w:pPr>
                  <w:pStyle w:val="Heading2"/>
                </w:pPr>
                <w:r w:rsidRPr="005200E6">
                  <w:t>This is a great spot for a mission statement</w:t>
                </w:r>
              </w:p>
            </w:sdtContent>
          </w:sdt>
          <w:sdt>
            <w:sdtPr>
              <w:id w:val="-461110464"/>
              <w:placeholder>
                <w:docPart w:val="1D6400A018BC4B6C8B03A9B4736A35D9"/>
              </w:placeholder>
              <w:temporary/>
              <w:showingPlcHdr/>
              <w15:appearance w15:val="hidden"/>
            </w:sdtPr>
            <w:sdtEndPr/>
            <w:sdtContent>
              <w:p w14:paraId="33C1F4E6" w14:textId="77777777" w:rsidR="005200E6" w:rsidRDefault="005200E6" w:rsidP="005200E6">
                <w:r w:rsidRPr="005200E6">
                  <w:t>If your business doesn’t lend itself to photos as easily as the beautiful culinary examples shown in this template, have no fear. You can just select and delete a page of photos and replace it with text using the styles provided.</w:t>
                </w:r>
              </w:p>
              <w:p w14:paraId="32DCF180" w14:textId="77777777" w:rsidR="005200E6" w:rsidRDefault="005200E6" w:rsidP="005200E6">
                <w:r w:rsidRPr="005200E6">
                  <w:t>A picture is worth 10,000 words, but only if it’s the right one. In marketing materials, remember that any image you use—good or bad—makes a statement about your business.</w:t>
                </w:r>
              </w:p>
            </w:sdtContent>
          </w:sdt>
          <w:p w14:paraId="61297C16" w14:textId="77777777" w:rsidR="00025075" w:rsidRPr="005200E6" w:rsidRDefault="005519D3" w:rsidP="00025075">
            <w:r w:rsidRPr="005519D3">
              <w:rPr>
                <w:noProof/>
              </w:rPr>
              <w:t xml:space="preserve"> </w:t>
            </w:r>
          </w:p>
        </w:tc>
      </w:tr>
      <w:tr w:rsidR="005200E6" w:rsidRPr="005200E6" w14:paraId="561B59C3" w14:textId="77777777" w:rsidTr="00E40408">
        <w:trPr>
          <w:trHeight w:val="20"/>
          <w:jc w:val="center"/>
        </w:trPr>
        <w:tc>
          <w:tcPr>
            <w:tcW w:w="6930" w:type="dxa"/>
            <w:vAlign w:val="center"/>
          </w:tcPr>
          <w:p w14:paraId="46F3A407" w14:textId="77777777" w:rsidR="005200E6" w:rsidRPr="005200E6" w:rsidRDefault="00861A4C" w:rsidP="00E40408">
            <w:pPr>
              <w:pStyle w:val="NoSpacing"/>
              <w:spacing w:line="216" w:lineRule="auto"/>
              <w:rPr>
                <w:color w:val="000000" w:themeColor="text1"/>
                <w:sz w:val="18"/>
              </w:rPr>
            </w:pPr>
            <w:r>
              <w:rPr>
                <w:color w:val="000000" w:themeColor="text1"/>
                <w:sz w:val="18"/>
              </w:rPr>
              <w:t>2</w:t>
            </w:r>
          </w:p>
        </w:tc>
        <w:tc>
          <w:tcPr>
            <w:tcW w:w="758" w:type="dxa"/>
          </w:tcPr>
          <w:p w14:paraId="0BE889F8" w14:textId="77777777" w:rsidR="005200E6" w:rsidRPr="009623E2" w:rsidRDefault="005200E6" w:rsidP="00E40408">
            <w:pPr>
              <w:pStyle w:val="NoSpacing"/>
              <w:spacing w:line="216" w:lineRule="auto"/>
              <w:rPr>
                <w:color w:val="000000" w:themeColor="text1"/>
                <w:sz w:val="18"/>
              </w:rPr>
            </w:pPr>
          </w:p>
        </w:tc>
        <w:tc>
          <w:tcPr>
            <w:tcW w:w="941" w:type="dxa"/>
          </w:tcPr>
          <w:p w14:paraId="7301B85F" w14:textId="77777777" w:rsidR="005200E6" w:rsidRPr="009623E2" w:rsidRDefault="005200E6" w:rsidP="00E40408">
            <w:pPr>
              <w:pStyle w:val="NoSpacing"/>
              <w:spacing w:line="216" w:lineRule="auto"/>
              <w:rPr>
                <w:color w:val="000000" w:themeColor="text1"/>
                <w:sz w:val="18"/>
              </w:rPr>
            </w:pPr>
          </w:p>
        </w:tc>
        <w:tc>
          <w:tcPr>
            <w:tcW w:w="6769" w:type="dxa"/>
            <w:vAlign w:val="center"/>
          </w:tcPr>
          <w:p w14:paraId="240B0714" w14:textId="77777777" w:rsidR="005200E6" w:rsidRPr="005200E6" w:rsidRDefault="00861A4C" w:rsidP="00E40408">
            <w:pPr>
              <w:pStyle w:val="NoSpacing"/>
              <w:spacing w:line="216" w:lineRule="auto"/>
              <w:jc w:val="right"/>
              <w:rPr>
                <w:color w:val="000000" w:themeColor="text1"/>
                <w:sz w:val="18"/>
              </w:rPr>
            </w:pPr>
            <w:r>
              <w:rPr>
                <w:color w:val="000000" w:themeColor="text1"/>
                <w:sz w:val="18"/>
              </w:rPr>
              <w:t>3</w:t>
            </w:r>
          </w:p>
        </w:tc>
      </w:tr>
    </w:tbl>
    <w:p w14:paraId="724F8353" w14:textId="77777777" w:rsidR="002709A2" w:rsidRPr="00E40408" w:rsidRDefault="002709A2" w:rsidP="00E40408">
      <w:pPr>
        <w:pStyle w:val="NoSpacing"/>
        <w:spacing w:line="192" w:lineRule="auto"/>
        <w:rPr>
          <w:color w:val="000000" w:themeColor="text1"/>
          <w:sz w:val="6"/>
        </w:rPr>
      </w:pPr>
    </w:p>
    <w:sectPr w:rsidR="002709A2" w:rsidRPr="00E40408" w:rsidSect="00E40408">
      <w:headerReference w:type="even" r:id="rId19"/>
      <w:headerReference w:type="default" r:id="rId20"/>
      <w:headerReference w:type="first" r:id="rId21"/>
      <w:pgSz w:w="15840" w:h="12240" w:orient="landscape" w:code="1"/>
      <w:pgMar w:top="1296" w:right="720" w:bottom="864"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A49B8" w14:textId="77777777" w:rsidR="00B53FA4" w:rsidRDefault="00B53FA4" w:rsidP="009966C9">
      <w:pPr>
        <w:spacing w:after="0" w:line="240" w:lineRule="auto"/>
      </w:pPr>
      <w:r>
        <w:separator/>
      </w:r>
    </w:p>
  </w:endnote>
  <w:endnote w:type="continuationSeparator" w:id="0">
    <w:p w14:paraId="3C046AAB" w14:textId="77777777" w:rsidR="00B53FA4" w:rsidRDefault="00B53FA4"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381F2" w14:textId="77777777" w:rsidR="00B53FA4" w:rsidRDefault="00B53FA4" w:rsidP="009966C9">
      <w:pPr>
        <w:spacing w:after="0" w:line="240" w:lineRule="auto"/>
      </w:pPr>
      <w:r>
        <w:separator/>
      </w:r>
    </w:p>
  </w:footnote>
  <w:footnote w:type="continuationSeparator" w:id="0">
    <w:p w14:paraId="13890E2E" w14:textId="77777777" w:rsidR="00B53FA4" w:rsidRDefault="00B53FA4"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3B693" w14:textId="77777777" w:rsidR="002A3647" w:rsidRDefault="002A3647">
    <w:pPr>
      <w:pStyle w:val="Header"/>
    </w:pPr>
    <w:r>
      <w:rPr>
        <w:noProof/>
      </w:rPr>
      <w:drawing>
        <wp:inline distT="0" distB="0" distL="0" distR="0" wp14:anchorId="73E48686" wp14:editId="2109C0B6">
          <wp:extent cx="3582955" cy="2287809"/>
          <wp:effectExtent l="0" t="0" r="0" b="0"/>
          <wp:docPr id="3"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5C127" w14:textId="77777777" w:rsidR="00E62918" w:rsidRDefault="00605FA7">
    <w:pPr>
      <w:pStyle w:val="Header"/>
    </w:pPr>
    <w:r>
      <w:rPr>
        <w:noProof/>
      </w:rPr>
      <mc:AlternateContent>
        <mc:Choice Requires="wpg">
          <w:drawing>
            <wp:anchor distT="0" distB="0" distL="114300" distR="114300" simplePos="0" relativeHeight="251719680" behindDoc="0" locked="0" layoutInCell="1" allowOverlap="1" wp14:anchorId="0E32CDAD" wp14:editId="4E092B3B">
              <wp:simplePos x="0" y="0"/>
              <wp:positionH relativeFrom="page">
                <wp:align>right</wp:align>
              </wp:positionH>
              <wp:positionV relativeFrom="page">
                <wp:align>center</wp:align>
              </wp:positionV>
              <wp:extent cx="10058400" cy="777240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Group 51"/>
                      <wpg:cNvGrpSpPr/>
                      <wpg:grpSpPr>
                        <a:xfrm>
                          <a:off x="228600" y="1295400"/>
                          <a:ext cx="254609" cy="5261610"/>
                          <a:chOff x="0" y="0"/>
                          <a:chExt cx="254635" cy="5262274"/>
                        </a:xfrm>
                      </wpg:grpSpPr>
                      <wps:wsp>
                        <wps:cNvPr id="52" name="Straight Connector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Graphic 56"/>
                        <wpg:cNvGrpSpPr/>
                        <wpg:grpSpPr>
                          <a:xfrm>
                            <a:off x="0" y="0"/>
                            <a:ext cx="254635" cy="221615"/>
                            <a:chOff x="18550" y="-7144"/>
                            <a:chExt cx="6973276" cy="6085523"/>
                          </a:xfrm>
                          <a:solidFill>
                            <a:schemeClr val="accent1"/>
                          </a:solidFill>
                        </wpg:grpSpPr>
                        <wps:wsp>
                          <wps:cNvPr id="54"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Group 57"/>
                      <wpg:cNvGrpSpPr/>
                      <wpg:grpSpPr>
                        <a:xfrm flipH="1">
                          <a:off x="9563100" y="1285875"/>
                          <a:ext cx="254000" cy="5261610"/>
                          <a:chOff x="0" y="0"/>
                          <a:chExt cx="254635" cy="5262274"/>
                        </a:xfrm>
                      </wpg:grpSpPr>
                      <wps:wsp>
                        <wps:cNvPr id="58" name="Straight Connector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Graphic 56"/>
                        <wpg:cNvGrpSpPr/>
                        <wpg:grpSpPr>
                          <a:xfrm>
                            <a:off x="0" y="0"/>
                            <a:ext cx="254635" cy="221615"/>
                            <a:chOff x="18550" y="-7144"/>
                            <a:chExt cx="6973276" cy="6085523"/>
                          </a:xfrm>
                          <a:solidFill>
                            <a:schemeClr val="accent1"/>
                          </a:solidFill>
                        </wpg:grpSpPr>
                        <wps:wsp>
                          <wps:cNvPr id="60"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Group 2"/>
                      <wpg:cNvGrpSpPr/>
                      <wpg:grpSpPr>
                        <a:xfrm>
                          <a:off x="0" y="0"/>
                          <a:ext cx="10058400" cy="7772400"/>
                          <a:chOff x="0" y="0"/>
                          <a:chExt cx="10058400" cy="7772400"/>
                        </a:xfrm>
                      </wpg:grpSpPr>
                      <wps:wsp>
                        <wps:cNvPr id="12" name="Rectangle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725E7" w14:textId="77777777" w:rsidR="008A1DC1" w:rsidRPr="009623E2" w:rsidRDefault="008A1DC1" w:rsidP="00FF0AD0">
                              <w:pPr>
                                <w:spacing w:after="0"/>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E2D3D" w14:textId="77777777" w:rsidR="0000718F" w:rsidRPr="009623E2" w:rsidRDefault="0000718F" w:rsidP="002119D9">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0E32CDAD" id="Group 4" o:spid="_x0000_s1029" alt="&quot;&quot;"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">
              <v:group id="Group 51" o:spid="_x0000_s1030"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52" o:spid="_x0000_s1031"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Graphic 56" o:spid="_x0000_s1032"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101" o:spid="_x0000_s1033"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34"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35"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 57" o:spid="_x0000_s1036"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Straight Connector 58" o:spid="_x0000_s1037"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Graphic 56" o:spid="_x0000_s1038"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Shape 101" o:spid="_x0000_s1039"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40"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41"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 2" o:spid="_x0000_s1042"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_x0000_s1043" alt="&quot;&quot;"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46E725E7" w14:textId="77777777" w:rsidR="008A1DC1" w:rsidRPr="009623E2" w:rsidRDefault="008A1DC1" w:rsidP="00FF0AD0">
                        <w:pPr>
                          <w:spacing w:after="0"/>
                          <w:jc w:val="center"/>
                          <w:rPr>
                            <w:color w:val="31521B" w:themeColor="accent2" w:themeShade="80"/>
                          </w:rPr>
                        </w:pPr>
                      </w:p>
                    </w:txbxContent>
                  </v:textbox>
                </v:rect>
                <v:rect id="_x0000_s1044" alt="&quot;&quot;"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768E2D3D" w14:textId="77777777" w:rsidR="0000718F" w:rsidRPr="009623E2" w:rsidRDefault="0000718F" w:rsidP="002119D9">
                        <w:pPr>
                          <w:jc w:val="center"/>
                          <w:rPr>
                            <w:color w:val="31521B" w:themeColor="accent2" w:themeShade="80"/>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7E067" w14:textId="77777777" w:rsidR="009966C9" w:rsidRDefault="00605FA7">
    <w:pPr>
      <w:pStyle w:val="Header"/>
    </w:pPr>
    <w:r>
      <w:rPr>
        <w:noProof/>
      </w:rPr>
      <mc:AlternateContent>
        <mc:Choice Requires="wpg">
          <w:drawing>
            <wp:anchor distT="0" distB="0" distL="114300" distR="114300" simplePos="0" relativeHeight="251722752" behindDoc="1" locked="0" layoutInCell="1" allowOverlap="1" wp14:anchorId="50CC57EA" wp14:editId="4A5591E9">
              <wp:simplePos x="0" y="0"/>
              <wp:positionH relativeFrom="page">
                <wp:align>center</wp:align>
              </wp:positionH>
              <wp:positionV relativeFrom="page">
                <wp:align>center</wp:align>
              </wp:positionV>
              <wp:extent cx="10058400" cy="777240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Rectangle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737D9"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75F40"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40" descr="flowers&#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0293F1" w14:textId="77777777" w:rsidR="0000718F" w:rsidRPr="00974E84" w:rsidRDefault="0000718F" w:rsidP="002119D9">
                            <w:pPr>
                              <w:jc w:val="center"/>
                              <w:rPr>
                                <w:color w:val="40521E"/>
                              </w:rPr>
                            </w:pPr>
                            <w:r w:rsidRPr="00974E84">
                              <w:rPr>
                                <w:color w:val="40521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5E1107" w14:textId="77777777"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238125" y="1266825"/>
                          <a:ext cx="254609" cy="5261610"/>
                          <a:chOff x="0" y="0"/>
                          <a:chExt cx="254635" cy="5262274"/>
                        </a:xfrm>
                      </wpg:grpSpPr>
                      <wps:wsp>
                        <wps:cNvPr id="46" name="Straight Connector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Graphic 56"/>
                        <wpg:cNvGrpSpPr/>
                        <wpg:grpSpPr>
                          <a:xfrm>
                            <a:off x="0" y="0"/>
                            <a:ext cx="254635" cy="221615"/>
                            <a:chOff x="18550" y="-7144"/>
                            <a:chExt cx="6973276" cy="6085523"/>
                          </a:xfrm>
                          <a:solidFill>
                            <a:schemeClr val="accent1"/>
                          </a:solidFill>
                        </wpg:grpSpPr>
                        <wps:wsp>
                          <wps:cNvPr id="48"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Rectangle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AEE6838" w14:textId="77777777" w:rsidR="0000718F" w:rsidRPr="00974E84" w:rsidRDefault="0000718F" w:rsidP="002119D9">
                            <w:pPr>
                              <w:jc w:val="center"/>
                              <w:rPr>
                                <w:color w:val="40521E"/>
                              </w:rPr>
                            </w:pPr>
                            <w:r w:rsidRPr="00974E84">
                              <w:rPr>
                                <w:color w:val="40521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50CC57EA" id="Group 10" o:spid="_x0000_s1045" alt="&quot;&quot;"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">
              <v:rect id="_x0000_s1046" alt="&quot;&quot;"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576737D9" w14:textId="77777777" w:rsidR="00605FA7" w:rsidRPr="009623E2" w:rsidRDefault="00605FA7" w:rsidP="00605FA7">
                      <w:pPr>
                        <w:jc w:val="center"/>
                        <w:rPr>
                          <w:color w:val="31521B" w:themeColor="accent2" w:themeShade="80"/>
                        </w:rPr>
                      </w:pPr>
                    </w:p>
                  </w:txbxContent>
                </v:textbox>
              </v:rect>
              <v:rect id="_x0000_s1047" alt="&quot;&quot;"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17375F40" w14:textId="77777777" w:rsidR="00605FA7" w:rsidRPr="009623E2" w:rsidRDefault="00605FA7" w:rsidP="00605FA7">
                      <w:pPr>
                        <w:jc w:val="center"/>
                        <w:rPr>
                          <w:color w:val="31521B" w:themeColor="accent2" w:themeShade="80"/>
                        </w:rPr>
                      </w:pPr>
                    </w:p>
                  </w:txbxContent>
                </v:textbox>
              </v:rect>
              <v:rect id="_x0000_s1048" alt="flowers&#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flowers&#10;" recolor="t" rotate="t" type="frame"/>
                <v:stroke dashstyle="1 1" endcap="round"/>
                <v:textbox>
                  <w:txbxContent>
                    <w:p w14:paraId="3D0293F1" w14:textId="77777777" w:rsidR="0000718F" w:rsidRPr="00974E84" w:rsidRDefault="0000718F" w:rsidP="002119D9">
                      <w:pPr>
                        <w:jc w:val="center"/>
                        <w:rPr>
                          <w:color w:val="40521E"/>
                        </w:rPr>
                      </w:pPr>
                      <w:r w:rsidRPr="00974E84">
                        <w:rPr>
                          <w:color w:val="40521E"/>
                        </w:rPr>
                        <w:t>c</w:t>
                      </w:r>
                    </w:p>
                  </w:txbxContent>
                </v:textbox>
              </v:rect>
              <v:rect id="_x0000_s1049"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3B5E1107" w14:textId="77777777" w:rsidR="002119D9" w:rsidRPr="00974E84" w:rsidRDefault="002119D9" w:rsidP="002119D9">
                      <w:pPr>
                        <w:jc w:val="center"/>
                        <w:rPr>
                          <w:color w:val="40521E"/>
                        </w:rPr>
                      </w:pPr>
                    </w:p>
                  </w:txbxContent>
                </v:textbox>
              </v:rect>
              <v:group id="Group 45" o:spid="_x0000_s1050"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51"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Graphic 56" o:spid="_x0000_s1052"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Shape 101" o:spid="_x0000_s1053"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54"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55"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_x0000_s1056"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3AEE6838" w14:textId="77777777" w:rsidR="0000718F" w:rsidRPr="00974E84" w:rsidRDefault="0000718F" w:rsidP="002119D9">
                      <w:pPr>
                        <w:jc w:val="center"/>
                        <w:rPr>
                          <w:color w:val="40521E"/>
                        </w:rPr>
                      </w:pPr>
                      <w:r w:rsidRPr="00974E84">
                        <w:rPr>
                          <w:color w:val="40521E"/>
                        </w:rPr>
                        <w:t>c</w:t>
                      </w:r>
                    </w:p>
                  </w:txbxContent>
                </v:textbox>
              </v:rect>
              <w10:wrap anchorx="page" anchory="page"/>
            </v:group>
          </w:pict>
        </mc:Fallback>
      </mc:AlternateContent>
    </w:r>
    <w:r w:rsidR="006B7247" w:rsidRPr="006B724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6.4pt;height:55.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51" type="#_x0000_t75" style="width:49.8pt;height:30.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C8F"/>
    <w:rsid w:val="00005859"/>
    <w:rsid w:val="0000718F"/>
    <w:rsid w:val="00014602"/>
    <w:rsid w:val="00025075"/>
    <w:rsid w:val="000339D7"/>
    <w:rsid w:val="000511EC"/>
    <w:rsid w:val="00095CD7"/>
    <w:rsid w:val="000A79B4"/>
    <w:rsid w:val="000C0710"/>
    <w:rsid w:val="000D76CD"/>
    <w:rsid w:val="000E5CC5"/>
    <w:rsid w:val="00110C17"/>
    <w:rsid w:val="001A0BAE"/>
    <w:rsid w:val="001E306E"/>
    <w:rsid w:val="001E6505"/>
    <w:rsid w:val="002119D9"/>
    <w:rsid w:val="00224692"/>
    <w:rsid w:val="00267B4C"/>
    <w:rsid w:val="002709A2"/>
    <w:rsid w:val="00271244"/>
    <w:rsid w:val="00281BD7"/>
    <w:rsid w:val="002A3647"/>
    <w:rsid w:val="00367C2B"/>
    <w:rsid w:val="003A10DC"/>
    <w:rsid w:val="004B5D2C"/>
    <w:rsid w:val="004C0C15"/>
    <w:rsid w:val="004C0CA5"/>
    <w:rsid w:val="004E7009"/>
    <w:rsid w:val="004F3333"/>
    <w:rsid w:val="004F6C42"/>
    <w:rsid w:val="00514278"/>
    <w:rsid w:val="005200E6"/>
    <w:rsid w:val="00527C8F"/>
    <w:rsid w:val="00542431"/>
    <w:rsid w:val="005519D3"/>
    <w:rsid w:val="005762FE"/>
    <w:rsid w:val="00591B83"/>
    <w:rsid w:val="00596138"/>
    <w:rsid w:val="005C5673"/>
    <w:rsid w:val="00605FA7"/>
    <w:rsid w:val="00622B1F"/>
    <w:rsid w:val="006544CA"/>
    <w:rsid w:val="006801FC"/>
    <w:rsid w:val="006B7247"/>
    <w:rsid w:val="006E5ACD"/>
    <w:rsid w:val="006E624C"/>
    <w:rsid w:val="006E635D"/>
    <w:rsid w:val="007669D2"/>
    <w:rsid w:val="00794C6E"/>
    <w:rsid w:val="007C61F3"/>
    <w:rsid w:val="007E4F71"/>
    <w:rsid w:val="00861A4C"/>
    <w:rsid w:val="008A1DC1"/>
    <w:rsid w:val="008B5987"/>
    <w:rsid w:val="0091788D"/>
    <w:rsid w:val="00953606"/>
    <w:rsid w:val="009623E2"/>
    <w:rsid w:val="00963086"/>
    <w:rsid w:val="00974E84"/>
    <w:rsid w:val="00982C04"/>
    <w:rsid w:val="009966C9"/>
    <w:rsid w:val="009A3B55"/>
    <w:rsid w:val="009D0C46"/>
    <w:rsid w:val="009D53F8"/>
    <w:rsid w:val="00A02CDE"/>
    <w:rsid w:val="00A04A32"/>
    <w:rsid w:val="00A612F6"/>
    <w:rsid w:val="00AB3E78"/>
    <w:rsid w:val="00AD7690"/>
    <w:rsid w:val="00B01F38"/>
    <w:rsid w:val="00B53FA4"/>
    <w:rsid w:val="00B81112"/>
    <w:rsid w:val="00BB4080"/>
    <w:rsid w:val="00BD4B81"/>
    <w:rsid w:val="00C5612F"/>
    <w:rsid w:val="00C7276D"/>
    <w:rsid w:val="00C92330"/>
    <w:rsid w:val="00C972ED"/>
    <w:rsid w:val="00CA4811"/>
    <w:rsid w:val="00CB438D"/>
    <w:rsid w:val="00D06340"/>
    <w:rsid w:val="00D12B21"/>
    <w:rsid w:val="00D42607"/>
    <w:rsid w:val="00D4514A"/>
    <w:rsid w:val="00E10FD0"/>
    <w:rsid w:val="00E120A5"/>
    <w:rsid w:val="00E3121F"/>
    <w:rsid w:val="00E40408"/>
    <w:rsid w:val="00E506A2"/>
    <w:rsid w:val="00E60898"/>
    <w:rsid w:val="00E62918"/>
    <w:rsid w:val="00E85841"/>
    <w:rsid w:val="00E90749"/>
    <w:rsid w:val="00E90968"/>
    <w:rsid w:val="00F116B3"/>
    <w:rsid w:val="00F946BF"/>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5B50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AD7690"/>
    <w:rPr>
      <w:color w:val="000000" w:themeColor="text1"/>
    </w:rPr>
  </w:style>
  <w:style w:type="paragraph" w:styleId="Heading1">
    <w:name w:val="heading 1"/>
    <w:basedOn w:val="Normal"/>
    <w:next w:val="Normal"/>
    <w:link w:val="Heading1Char"/>
    <w:uiPriority w:val="9"/>
    <w:qFormat/>
    <w:rsid w:val="00E62918"/>
    <w:pPr>
      <w:keepNext/>
      <w:keepLines/>
      <w:spacing w:after="480" w:line="240" w:lineRule="auto"/>
      <w:contextualSpacing/>
      <w:outlineLvl w:val="0"/>
    </w:pPr>
    <w:rPr>
      <w:rFonts w:asciiTheme="majorHAnsi" w:eastAsiaTheme="majorEastAsia" w:hAnsiTheme="majorHAnsi" w:cstheme="majorBidi"/>
      <w:b/>
      <w:color w:val="63A537" w:themeColor="accent2"/>
      <w:sz w:val="48"/>
      <w:szCs w:val="58"/>
    </w:rPr>
  </w:style>
  <w:style w:type="paragraph" w:styleId="Heading2">
    <w:name w:val="heading 2"/>
    <w:basedOn w:val="Normal"/>
    <w:next w:val="Normal"/>
    <w:link w:val="Heading2Char"/>
    <w:uiPriority w:val="9"/>
    <w:qFormat/>
    <w:rsid w:val="007669D2"/>
    <w:pPr>
      <w:keepNext/>
      <w:keepLines/>
      <w:spacing w:before="120" w:after="120" w:line="240" w:lineRule="auto"/>
      <w:contextualSpacing/>
      <w:outlineLvl w:val="1"/>
    </w:pPr>
    <w:rPr>
      <w:rFonts w:asciiTheme="majorHAnsi" w:eastAsiaTheme="majorEastAsia" w:hAnsiTheme="majorHAnsi" w:cstheme="majorBidi"/>
      <w:b/>
      <w:bCs/>
      <w:color w:val="455F51" w:themeColor="text2"/>
      <w:sz w:val="28"/>
      <w:szCs w:val="28"/>
    </w:rPr>
  </w:style>
  <w:style w:type="paragraph" w:styleId="Heading3">
    <w:name w:val="heading 3"/>
    <w:basedOn w:val="Normal"/>
    <w:next w:val="Normal"/>
    <w:link w:val="Heading3Char"/>
    <w:uiPriority w:val="9"/>
    <w:semiHidden/>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semiHidden/>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605FA7"/>
    <w:pPr>
      <w:spacing w:after="0" w:line="240" w:lineRule="auto"/>
      <w:contextualSpacing/>
      <w:jc w:val="center"/>
    </w:pPr>
    <w:rPr>
      <w:rFonts w:asciiTheme="majorHAnsi" w:eastAsiaTheme="majorEastAsia" w:hAnsiTheme="majorHAnsi" w:cstheme="majorBidi"/>
      <w:b/>
      <w:color w:val="FFFFFF" w:themeColor="background1"/>
      <w:kern w:val="28"/>
      <w:sz w:val="48"/>
      <w:szCs w:val="88"/>
    </w:rPr>
  </w:style>
  <w:style w:type="character" w:customStyle="1" w:styleId="TitleChar">
    <w:name w:val="Title Char"/>
    <w:basedOn w:val="DefaultParagraphFont"/>
    <w:link w:val="Title"/>
    <w:uiPriority w:val="2"/>
    <w:rsid w:val="00605FA7"/>
    <w:rPr>
      <w:rFonts w:asciiTheme="majorHAnsi" w:eastAsiaTheme="majorEastAsia" w:hAnsiTheme="majorHAnsi" w:cstheme="majorBidi"/>
      <w:b/>
      <w:color w:val="FFFFFF" w:themeColor="background1"/>
      <w:kern w:val="28"/>
      <w:sz w:val="48"/>
      <w:szCs w:val="88"/>
    </w:rPr>
  </w:style>
  <w:style w:type="paragraph" w:styleId="Subtitle">
    <w:name w:val="Subtitle"/>
    <w:basedOn w:val="Normal"/>
    <w:next w:val="Normal"/>
    <w:link w:val="SubtitleChar"/>
    <w:uiPriority w:val="3"/>
    <w:qFormat/>
    <w:rsid w:val="006B7247"/>
    <w:pPr>
      <w:numPr>
        <w:ilvl w:val="1"/>
      </w:numPr>
      <w:spacing w:before="60" w:after="0" w:line="240" w:lineRule="auto"/>
    </w:pPr>
    <w:rPr>
      <w:b/>
      <w:bCs/>
      <w:color w:val="FFFFFF" w:themeColor="background1"/>
      <w:sz w:val="22"/>
      <w:szCs w:val="22"/>
    </w:rPr>
  </w:style>
  <w:style w:type="character" w:customStyle="1" w:styleId="SubtitleChar">
    <w:name w:val="Subtitle Char"/>
    <w:basedOn w:val="DefaultParagraphFont"/>
    <w:link w:val="Subtitle"/>
    <w:uiPriority w:val="3"/>
    <w:rsid w:val="006B7247"/>
    <w:rPr>
      <w:b/>
      <w:bCs/>
      <w:color w:val="FFFFFF" w:themeColor="background1"/>
      <w:sz w:val="22"/>
      <w:szCs w:val="22"/>
    </w:rPr>
  </w:style>
  <w:style w:type="character" w:customStyle="1" w:styleId="Heading3Char">
    <w:name w:val="Heading 3 Char"/>
    <w:basedOn w:val="DefaultParagraphFont"/>
    <w:link w:val="Heading3"/>
    <w:uiPriority w:val="9"/>
    <w:semiHidden/>
    <w:rsid w:val="00AD7690"/>
    <w:rPr>
      <w:rFonts w:asciiTheme="majorHAnsi" w:eastAsiaTheme="majorEastAsia" w:hAnsiTheme="majorHAnsi" w:cstheme="majorBidi"/>
      <w:b/>
      <w:bCs/>
      <w:color w:val="000000" w:themeColor="text1"/>
      <w:sz w:val="22"/>
      <w:szCs w:val="22"/>
    </w:rPr>
  </w:style>
  <w:style w:type="character" w:customStyle="1" w:styleId="Heading2Char">
    <w:name w:val="Heading 2 Char"/>
    <w:basedOn w:val="DefaultParagraphFont"/>
    <w:link w:val="Heading2"/>
    <w:uiPriority w:val="9"/>
    <w:rsid w:val="00AD7690"/>
    <w:rPr>
      <w:rFonts w:asciiTheme="majorHAnsi" w:eastAsiaTheme="majorEastAsia" w:hAnsiTheme="majorHAnsi" w:cstheme="majorBidi"/>
      <w:b/>
      <w:bCs/>
      <w:color w:val="455F51" w:themeColor="text2"/>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6B7247"/>
    <w:pPr>
      <w:spacing w:before="120" w:after="0" w:line="240" w:lineRule="auto"/>
      <w:contextualSpacing/>
      <w:jc w:val="center"/>
    </w:pPr>
    <w:rPr>
      <w:b/>
      <w:bCs/>
      <w:caps/>
      <w:color w:val="FFFFFF" w:themeColor="background1"/>
      <w:sz w:val="40"/>
      <w:szCs w:val="40"/>
    </w:rPr>
  </w:style>
  <w:style w:type="paragraph" w:styleId="ListBullet">
    <w:name w:val="List Bullet"/>
    <w:basedOn w:val="Normal"/>
    <w:uiPriority w:val="2"/>
    <w:qFormat/>
    <w:rsid w:val="00605FA7"/>
    <w:pPr>
      <w:numPr>
        <w:numId w:val="1"/>
      </w:numPr>
      <w:spacing w:line="240" w:lineRule="auto"/>
    </w:pPr>
  </w:style>
  <w:style w:type="character" w:customStyle="1" w:styleId="Heading1Char">
    <w:name w:val="Heading 1 Char"/>
    <w:basedOn w:val="DefaultParagraphFont"/>
    <w:link w:val="Heading1"/>
    <w:uiPriority w:val="9"/>
    <w:rsid w:val="00E62918"/>
    <w:rPr>
      <w:rFonts w:asciiTheme="majorHAnsi" w:eastAsiaTheme="majorEastAsia" w:hAnsiTheme="majorHAnsi" w:cstheme="majorBidi"/>
      <w:b/>
      <w:color w:val="63A537" w:themeColor="accent2"/>
      <w:sz w:val="48"/>
      <w:szCs w:val="58"/>
    </w:rPr>
  </w:style>
  <w:style w:type="character" w:customStyle="1" w:styleId="Heading4Char">
    <w:name w:val="Heading 4 Char"/>
    <w:basedOn w:val="DefaultParagraphFont"/>
    <w:link w:val="Heading4"/>
    <w:uiPriority w:val="9"/>
    <w:semiHidden/>
    <w:rsid w:val="00AD7690"/>
    <w:rPr>
      <w:rFonts w:asciiTheme="majorHAnsi" w:eastAsiaTheme="majorEastAsia" w:hAnsiTheme="majorHAnsi" w:cstheme="majorBidi"/>
      <w:b/>
      <w:bCs/>
      <w:color w:val="99CB38"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E62918"/>
    <w:pPr>
      <w:tabs>
        <w:tab w:val="right" w:leader="dot" w:pos="6120"/>
      </w:tabs>
      <w:spacing w:after="240"/>
    </w:pPr>
  </w:style>
  <w:style w:type="character" w:customStyle="1" w:styleId="Heading5Char">
    <w:name w:val="Heading 5 Char"/>
    <w:basedOn w:val="DefaultParagraphFont"/>
    <w:link w:val="Heading5"/>
    <w:uiPriority w:val="99"/>
    <w:semiHidden/>
    <w:rsid w:val="00E85841"/>
    <w:rPr>
      <w:rFonts w:asciiTheme="majorHAnsi" w:eastAsiaTheme="majorEastAsia" w:hAnsiTheme="majorHAnsi" w:cstheme="majorBidi"/>
      <w:color w:val="000000" w:themeColor="text1"/>
    </w:rPr>
  </w:style>
  <w:style w:type="character" w:customStyle="1" w:styleId="TOCNumbers">
    <w:name w:val="TOC Numbers"/>
    <w:basedOn w:val="DefaultParagraphFont"/>
    <w:uiPriority w:val="11"/>
    <w:qFormat/>
    <w:rsid w:val="00E62918"/>
    <w:rPr>
      <w:b/>
      <w:bCs/>
      <w:color w:val="455F51" w:themeColor="text2"/>
      <w:sz w:val="20"/>
      <w:szCs w:val="28"/>
    </w:rPr>
  </w:style>
  <w:style w:type="character" w:styleId="PageNumber">
    <w:name w:val="page number"/>
    <w:basedOn w:val="DefaultParagraphFont"/>
    <w:uiPriority w:val="12"/>
    <w:unhideWhenUsed/>
    <w:qFormat/>
    <w:rPr>
      <w:b/>
      <w:bCs/>
      <w:color w:val="99CB38" w:themeColor="accent1"/>
    </w:rPr>
  </w:style>
  <w:style w:type="paragraph" w:styleId="Quote">
    <w:name w:val="Quote"/>
    <w:basedOn w:val="Normal"/>
    <w:next w:val="Normal"/>
    <w:link w:val="QuoteChar"/>
    <w:uiPriority w:val="2"/>
    <w:qFormat/>
    <w:rsid w:val="005762FE"/>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
      <w:iCs/>
      <w:color w:val="455F51" w:themeColor="text2"/>
      <w:sz w:val="28"/>
      <w:szCs w:val="34"/>
    </w:rPr>
  </w:style>
  <w:style w:type="character" w:customStyle="1" w:styleId="QuoteChar">
    <w:name w:val="Quote Char"/>
    <w:basedOn w:val="DefaultParagraphFont"/>
    <w:link w:val="Quote"/>
    <w:uiPriority w:val="2"/>
    <w:rsid w:val="00AD7690"/>
    <w:rPr>
      <w:b/>
      <w:i/>
      <w:iCs/>
      <w:color w:val="455F51" w:themeColor="text2"/>
      <w:sz w:val="28"/>
      <w:szCs w:val="34"/>
    </w:rPr>
  </w:style>
  <w:style w:type="paragraph" w:styleId="Caption">
    <w:name w:val="caption"/>
    <w:basedOn w:val="Normal"/>
    <w:next w:val="Normal"/>
    <w:uiPriority w:val="35"/>
    <w:semiHidden/>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7690"/>
    <w:rPr>
      <w:color w:val="000000" w:themeColor="text1"/>
    </w:rPr>
  </w:style>
  <w:style w:type="paragraph" w:styleId="Footer">
    <w:name w:val="footer"/>
    <w:basedOn w:val="Normal"/>
    <w:link w:val="FooterChar"/>
    <w:uiPriority w:val="99"/>
    <w:semiHidden/>
    <w:rsid w:val="009966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7690"/>
    <w:rPr>
      <w:color w:val="000000" w:themeColor="text1"/>
    </w:rPr>
  </w:style>
  <w:style w:type="paragraph" w:customStyle="1" w:styleId="ContactUsCover">
    <w:name w:val="Contact Us Cover"/>
    <w:basedOn w:val="Normal"/>
    <w:qFormat/>
    <w:rsid w:val="00605FA7"/>
    <w:pPr>
      <w:contextualSpacing/>
      <w:jc w:val="center"/>
    </w:pPr>
    <w:rPr>
      <w:rFonts w:asciiTheme="majorHAnsi" w:hAnsiTheme="majorHAnsi"/>
      <w:b/>
      <w:color w:val="FFFFFF" w:themeColor="background1"/>
      <w:sz w:val="24"/>
      <w:szCs w:val="24"/>
    </w:rPr>
  </w:style>
  <w:style w:type="paragraph" w:customStyle="1" w:styleId="Image">
    <w:name w:val="Image"/>
    <w:basedOn w:val="NoSpacing"/>
    <w:qFormat/>
    <w:rsid w:val="00605FA7"/>
    <w:pPr>
      <w:spacing w:after="480"/>
      <w:jc w:val="center"/>
    </w:pPr>
    <w:rPr>
      <w:color w:val="000000" w:themeColor="tex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4.jpeg"/><Relationship Id="rId1" Type="http://schemas.openxmlformats.org/officeDocument/2006/relationships/image" Target="media/image12.emf"/><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tar\AppData\Roaming\Microsoft\Templates\Green%20floral%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05529BD70E444BBADF4D7A4C1F4F2E6"/>
        <w:category>
          <w:name w:val="General"/>
          <w:gallery w:val="placeholder"/>
        </w:category>
        <w:types>
          <w:type w:val="bbPlcHdr"/>
        </w:types>
        <w:behaviors>
          <w:behavior w:val="content"/>
        </w:behaviors>
        <w:guid w:val="{F03C0A76-C576-4195-BDA8-CF022A5E130E}"/>
      </w:docPartPr>
      <w:docPartBody>
        <w:p w:rsidR="00000000" w:rsidRDefault="008915CD">
          <w:pPr>
            <w:pStyle w:val="A05529BD70E444BBADF4D7A4C1F4F2E6"/>
          </w:pPr>
          <w:bookmarkStart w:id="0" w:name="_Toc347752181"/>
          <w:r w:rsidRPr="00605FA7">
            <w:t>Who we are</w:t>
          </w:r>
          <w:bookmarkEnd w:id="0"/>
        </w:p>
      </w:docPartBody>
    </w:docPart>
    <w:docPart>
      <w:docPartPr>
        <w:name w:val="877E165F5A4A49A69CDA4C280F01C4E2"/>
        <w:category>
          <w:name w:val="General"/>
          <w:gallery w:val="placeholder"/>
        </w:category>
        <w:types>
          <w:type w:val="bbPlcHdr"/>
        </w:types>
        <w:behaviors>
          <w:behavior w:val="content"/>
        </w:behaviors>
        <w:guid w:val="{0BD8D0EB-5DE4-41BA-AA46-1D65EAA0DCA9}"/>
      </w:docPartPr>
      <w:docPartBody>
        <w:p w:rsidR="0001063D" w:rsidRPr="00605FA7" w:rsidRDefault="008915CD" w:rsidP="00605FA7">
          <w:r w:rsidRPr="00605FA7">
            <w:t>Don’t be shy! Let them know how great you are. This is the back cover of your booklet, so it’s one of the first and last things the recipient sees.</w:t>
          </w:r>
        </w:p>
        <w:p w:rsidR="00000000" w:rsidRDefault="008915CD">
          <w:pPr>
            <w:pStyle w:val="877E165F5A4A49A69CDA4C280F01C4E2"/>
          </w:pPr>
          <w:r w:rsidRPr="00605FA7">
            <w:t xml:space="preserve">It’s a great place for your </w:t>
          </w:r>
          <w:r w:rsidRPr="00605FA7">
            <w:t>‘elevator pitch.’ If you only had a few seconds to pitch your products or services to someone, what would you say?</w:t>
          </w:r>
        </w:p>
      </w:docPartBody>
    </w:docPart>
    <w:docPart>
      <w:docPartPr>
        <w:name w:val="08620445927E499D97BAA03FECC9B71F"/>
        <w:category>
          <w:name w:val="General"/>
          <w:gallery w:val="placeholder"/>
        </w:category>
        <w:types>
          <w:type w:val="bbPlcHdr"/>
        </w:types>
        <w:behaviors>
          <w:behavior w:val="content"/>
        </w:behaviors>
        <w:guid w:val="{2C43EF2E-19C1-44A8-9187-FF93EDB6121F}"/>
      </w:docPartPr>
      <w:docPartBody>
        <w:p w:rsidR="0001063D" w:rsidRPr="00605FA7" w:rsidRDefault="008915CD" w:rsidP="00A612F6">
          <w:pPr>
            <w:pStyle w:val="ListBullet"/>
          </w:pPr>
          <w:r w:rsidRPr="00605FA7">
            <w:t>Consider including a couple of key takeaways on this back cover…</w:t>
          </w:r>
        </w:p>
        <w:p w:rsidR="00000000" w:rsidRDefault="008915CD">
          <w:pPr>
            <w:pStyle w:val="08620445927E499D97BAA03FECC9B71F"/>
          </w:pPr>
          <w:r w:rsidRPr="00605FA7">
            <w:t xml:space="preserve">Just remember that this is marketing—if you want to grab their attention, </w:t>
          </w:r>
          <w:r w:rsidRPr="00605FA7">
            <w:t>keep it brief, friendly, and readable.</w:t>
          </w:r>
        </w:p>
      </w:docPartBody>
    </w:docPart>
    <w:docPart>
      <w:docPartPr>
        <w:name w:val="CD318890131D43C7895E1D5D3130D128"/>
        <w:category>
          <w:name w:val="General"/>
          <w:gallery w:val="placeholder"/>
        </w:category>
        <w:types>
          <w:type w:val="bbPlcHdr"/>
        </w:types>
        <w:behaviors>
          <w:behavior w:val="content"/>
        </w:behaviors>
        <w:guid w:val="{8B9969AB-2650-4BE9-807F-330830E9521F}"/>
      </w:docPartPr>
      <w:docPartBody>
        <w:p w:rsidR="00000000" w:rsidRDefault="008915CD">
          <w:pPr>
            <w:pStyle w:val="CD318890131D43C7895E1D5D3130D128"/>
          </w:pPr>
          <w:r w:rsidRPr="00E90968">
            <w:t>Booklet Title</w:t>
          </w:r>
        </w:p>
      </w:docPartBody>
    </w:docPart>
    <w:docPart>
      <w:docPartPr>
        <w:name w:val="F79FFA2504E44F97BD021DBDF8DB876F"/>
        <w:category>
          <w:name w:val="General"/>
          <w:gallery w:val="placeholder"/>
        </w:category>
        <w:types>
          <w:type w:val="bbPlcHdr"/>
        </w:types>
        <w:behaviors>
          <w:behavior w:val="content"/>
        </w:behaviors>
        <w:guid w:val="{3557A4ED-AA1A-4243-B1DB-5C7E3EB604AC}"/>
      </w:docPartPr>
      <w:docPartBody>
        <w:p w:rsidR="00000000" w:rsidRDefault="008915CD">
          <w:pPr>
            <w:pStyle w:val="F79FFA2504E44F97BD021DBDF8DB876F"/>
          </w:pPr>
          <w:r w:rsidRPr="00605FA7">
            <w:t>Phone:</w:t>
          </w:r>
        </w:p>
      </w:docPartBody>
    </w:docPart>
    <w:docPart>
      <w:docPartPr>
        <w:name w:val="19355DC998C043FA899C6B8DBD40328E"/>
        <w:category>
          <w:name w:val="General"/>
          <w:gallery w:val="placeholder"/>
        </w:category>
        <w:types>
          <w:type w:val="bbPlcHdr"/>
        </w:types>
        <w:behaviors>
          <w:behavior w:val="content"/>
        </w:behaviors>
        <w:guid w:val="{EA134BBE-7F7F-43E0-B43D-A3C2E6A7067D}"/>
      </w:docPartPr>
      <w:docPartBody>
        <w:p w:rsidR="00000000" w:rsidRDefault="008915CD">
          <w:pPr>
            <w:pStyle w:val="19355DC998C043FA899C6B8DBD40328E"/>
          </w:pPr>
          <w:r w:rsidRPr="00605FA7">
            <w:t>[Telephone]</w:t>
          </w:r>
        </w:p>
      </w:docPartBody>
    </w:docPart>
    <w:docPart>
      <w:docPartPr>
        <w:name w:val="64D89D88858F4300807007F44857B081"/>
        <w:category>
          <w:name w:val="General"/>
          <w:gallery w:val="placeholder"/>
        </w:category>
        <w:types>
          <w:type w:val="bbPlcHdr"/>
        </w:types>
        <w:behaviors>
          <w:behavior w:val="content"/>
        </w:behaviors>
        <w:guid w:val="{B9FBC19E-51C1-46C7-AD7D-ED4F4FBC3B8A}"/>
      </w:docPartPr>
      <w:docPartBody>
        <w:p w:rsidR="00000000" w:rsidRDefault="008915CD">
          <w:pPr>
            <w:pStyle w:val="64D89D88858F4300807007F44857B081"/>
          </w:pPr>
          <w:r w:rsidRPr="00605FA7">
            <w:t>Email:</w:t>
          </w:r>
        </w:p>
      </w:docPartBody>
    </w:docPart>
    <w:docPart>
      <w:docPartPr>
        <w:name w:val="67E15F0651D14EE18B39BB4EA58E06DF"/>
        <w:category>
          <w:name w:val="General"/>
          <w:gallery w:val="placeholder"/>
        </w:category>
        <w:types>
          <w:type w:val="bbPlcHdr"/>
        </w:types>
        <w:behaviors>
          <w:behavior w:val="content"/>
        </w:behaviors>
        <w:guid w:val="{EBDD55F8-0CB8-4342-BA7C-357B2C9B0AEA}"/>
      </w:docPartPr>
      <w:docPartBody>
        <w:p w:rsidR="00000000" w:rsidRDefault="008915CD">
          <w:pPr>
            <w:pStyle w:val="67E15F0651D14EE18B39BB4EA58E06DF"/>
          </w:pPr>
          <w:r w:rsidRPr="00605FA7">
            <w:t>[Email address]</w:t>
          </w:r>
        </w:p>
      </w:docPartBody>
    </w:docPart>
    <w:docPart>
      <w:docPartPr>
        <w:name w:val="FF75DC389E06453EA2023B78C388A73D"/>
        <w:category>
          <w:name w:val="General"/>
          <w:gallery w:val="placeholder"/>
        </w:category>
        <w:types>
          <w:type w:val="bbPlcHdr"/>
        </w:types>
        <w:behaviors>
          <w:behavior w:val="content"/>
        </w:behaviors>
        <w:guid w:val="{D8B52375-5A6B-4896-AB3D-801FAA094726}"/>
      </w:docPartPr>
      <w:docPartBody>
        <w:p w:rsidR="00000000" w:rsidRDefault="008915CD">
          <w:pPr>
            <w:pStyle w:val="FF75DC389E06453EA2023B78C388A73D"/>
          </w:pPr>
          <w:r w:rsidRPr="00605FA7">
            <w:t>Web:</w:t>
          </w:r>
        </w:p>
      </w:docPartBody>
    </w:docPart>
    <w:docPart>
      <w:docPartPr>
        <w:name w:val="34905051403146A69DFDE862D74FF570"/>
        <w:category>
          <w:name w:val="General"/>
          <w:gallery w:val="placeholder"/>
        </w:category>
        <w:types>
          <w:type w:val="bbPlcHdr"/>
        </w:types>
        <w:behaviors>
          <w:behavior w:val="content"/>
        </w:behaviors>
        <w:guid w:val="{ABB16F79-5AFD-4F1E-B416-A63F45968D6E}"/>
      </w:docPartPr>
      <w:docPartBody>
        <w:p w:rsidR="00000000" w:rsidRDefault="008915CD">
          <w:pPr>
            <w:pStyle w:val="34905051403146A69DFDE862D74FF570"/>
          </w:pPr>
          <w:r w:rsidRPr="00605FA7">
            <w:t>[Web address]</w:t>
          </w:r>
        </w:p>
      </w:docPartBody>
    </w:docPart>
    <w:docPart>
      <w:docPartPr>
        <w:name w:val="E7DBF1757E9347C782A3A6A42F5D989B"/>
        <w:category>
          <w:name w:val="General"/>
          <w:gallery w:val="placeholder"/>
        </w:category>
        <w:types>
          <w:type w:val="bbPlcHdr"/>
        </w:types>
        <w:behaviors>
          <w:behavior w:val="content"/>
        </w:behaviors>
        <w:guid w:val="{7DAD956C-523D-4BC9-B57D-0B23F9F8B018}"/>
      </w:docPartPr>
      <w:docPartBody>
        <w:p w:rsidR="00000000" w:rsidRDefault="008915CD">
          <w:pPr>
            <w:pStyle w:val="E7DBF1757E9347C782A3A6A42F5D989B"/>
          </w:pPr>
          <w:bookmarkStart w:id="1" w:name="_Toc347752182"/>
          <w:r w:rsidRPr="00605FA7">
            <w:t>Contact Us</w:t>
          </w:r>
          <w:bookmarkEnd w:id="1"/>
        </w:p>
      </w:docPartBody>
    </w:docPart>
    <w:docPart>
      <w:docPartPr>
        <w:name w:val="0E0080FD41CB42C0BB0A54AE5885D4E4"/>
        <w:category>
          <w:name w:val="General"/>
          <w:gallery w:val="placeholder"/>
        </w:category>
        <w:types>
          <w:type w:val="bbPlcHdr"/>
        </w:types>
        <w:behaviors>
          <w:behavior w:val="content"/>
        </w:behaviors>
        <w:guid w:val="{76C7C328-4A83-422C-80C3-4A520CDB48A0}"/>
      </w:docPartPr>
      <w:docPartBody>
        <w:p w:rsidR="00000000" w:rsidRDefault="008915CD">
          <w:pPr>
            <w:pStyle w:val="0E0080FD41CB42C0BB0A54AE5885D4E4"/>
          </w:pPr>
          <w:r w:rsidRPr="00605FA7">
            <w:t xml:space="preserve">If you have a physical location, provide brief directional information, such as highways or </w:t>
          </w:r>
          <w:r w:rsidRPr="00605FA7">
            <w:t>landmarks:</w:t>
          </w:r>
        </w:p>
      </w:docPartBody>
    </w:docPart>
    <w:docPart>
      <w:docPartPr>
        <w:name w:val="8B4CCDD4217B4F2BACBB58C0E0A10BD6"/>
        <w:category>
          <w:name w:val="General"/>
          <w:gallery w:val="placeholder"/>
        </w:category>
        <w:types>
          <w:type w:val="bbPlcHdr"/>
        </w:types>
        <w:behaviors>
          <w:behavior w:val="content"/>
        </w:behaviors>
        <w:guid w:val="{F5E686A6-B201-4613-884C-AA562FE0132C}"/>
      </w:docPartPr>
      <w:docPartBody>
        <w:p w:rsidR="00000000" w:rsidRDefault="008915CD">
          <w:pPr>
            <w:pStyle w:val="8B4CCDD4217B4F2BACBB58C0E0A10BD6"/>
          </w:pPr>
          <w:r w:rsidRPr="009623E2">
            <w:t>Phone:</w:t>
          </w:r>
        </w:p>
      </w:docPartBody>
    </w:docPart>
    <w:docPart>
      <w:docPartPr>
        <w:name w:val="92C8D671F824474482F9DFDCE620F6F2"/>
        <w:category>
          <w:name w:val="General"/>
          <w:gallery w:val="placeholder"/>
        </w:category>
        <w:types>
          <w:type w:val="bbPlcHdr"/>
        </w:types>
        <w:behaviors>
          <w:behavior w:val="content"/>
        </w:behaviors>
        <w:guid w:val="{848AC245-032D-462D-A51A-8CBE62789154}"/>
      </w:docPartPr>
      <w:docPartBody>
        <w:p w:rsidR="00000000" w:rsidRDefault="008915CD">
          <w:pPr>
            <w:pStyle w:val="92C8D671F824474482F9DFDCE620F6F2"/>
          </w:pPr>
          <w:r w:rsidRPr="009623E2">
            <w:t>[Telephone]</w:t>
          </w:r>
        </w:p>
      </w:docPartBody>
    </w:docPart>
    <w:docPart>
      <w:docPartPr>
        <w:name w:val="486F7268A9B0410F9121A6213FBA5FD0"/>
        <w:category>
          <w:name w:val="General"/>
          <w:gallery w:val="placeholder"/>
        </w:category>
        <w:types>
          <w:type w:val="bbPlcHdr"/>
        </w:types>
        <w:behaviors>
          <w:behavior w:val="content"/>
        </w:behaviors>
        <w:guid w:val="{A4A761CD-1FA5-4CD1-B53D-A836F1E60259}"/>
      </w:docPartPr>
      <w:docPartBody>
        <w:p w:rsidR="00000000" w:rsidRDefault="008915CD">
          <w:pPr>
            <w:pStyle w:val="486F7268A9B0410F9121A6213FBA5FD0"/>
          </w:pPr>
          <w:r w:rsidRPr="009623E2">
            <w:t>Email:</w:t>
          </w:r>
        </w:p>
      </w:docPartBody>
    </w:docPart>
    <w:docPart>
      <w:docPartPr>
        <w:name w:val="69B1C352DB9C41EE8E97471EE230C3E4"/>
        <w:category>
          <w:name w:val="General"/>
          <w:gallery w:val="placeholder"/>
        </w:category>
        <w:types>
          <w:type w:val="bbPlcHdr"/>
        </w:types>
        <w:behaviors>
          <w:behavior w:val="content"/>
        </w:behaviors>
        <w:guid w:val="{76422E89-EF79-4888-A732-CEB8083ABC52}"/>
      </w:docPartPr>
      <w:docPartBody>
        <w:p w:rsidR="00000000" w:rsidRDefault="008915CD">
          <w:pPr>
            <w:pStyle w:val="69B1C352DB9C41EE8E97471EE230C3E4"/>
          </w:pPr>
          <w:r w:rsidRPr="009623E2">
            <w:t>[Email address]</w:t>
          </w:r>
        </w:p>
      </w:docPartBody>
    </w:docPart>
    <w:docPart>
      <w:docPartPr>
        <w:name w:val="351BDB381F6E4786BD59D089801D6128"/>
        <w:category>
          <w:name w:val="General"/>
          <w:gallery w:val="placeholder"/>
        </w:category>
        <w:types>
          <w:type w:val="bbPlcHdr"/>
        </w:types>
        <w:behaviors>
          <w:behavior w:val="content"/>
        </w:behaviors>
        <w:guid w:val="{90B7CFAD-CEC2-4CA5-A71B-7D747741F275}"/>
      </w:docPartPr>
      <w:docPartBody>
        <w:p w:rsidR="00000000" w:rsidRDefault="008915CD">
          <w:pPr>
            <w:pStyle w:val="351BDB381F6E4786BD59D089801D6128"/>
          </w:pPr>
          <w:r w:rsidRPr="009623E2">
            <w:t>Web:</w:t>
          </w:r>
        </w:p>
      </w:docPartBody>
    </w:docPart>
    <w:docPart>
      <w:docPartPr>
        <w:name w:val="B3C1152E782246A1A760D26C5FDDDDD3"/>
        <w:category>
          <w:name w:val="General"/>
          <w:gallery w:val="placeholder"/>
        </w:category>
        <w:types>
          <w:type w:val="bbPlcHdr"/>
        </w:types>
        <w:behaviors>
          <w:behavior w:val="content"/>
        </w:behaviors>
        <w:guid w:val="{39E0C0DC-6362-4583-A486-F3ECC7E3579E}"/>
      </w:docPartPr>
      <w:docPartBody>
        <w:p w:rsidR="00000000" w:rsidRDefault="008915CD">
          <w:pPr>
            <w:pStyle w:val="B3C1152E782246A1A760D26C5FDDDDD3"/>
          </w:pPr>
          <w:r w:rsidRPr="009623E2">
            <w:t>[Web address]</w:t>
          </w:r>
        </w:p>
      </w:docPartBody>
    </w:docPart>
    <w:docPart>
      <w:docPartPr>
        <w:name w:val="7C78E6F0A9DE45ABBB4EE6FECB1AB11F"/>
        <w:category>
          <w:name w:val="General"/>
          <w:gallery w:val="placeholder"/>
        </w:category>
        <w:types>
          <w:type w:val="bbPlcHdr"/>
        </w:types>
        <w:behaviors>
          <w:behavior w:val="content"/>
        </w:behaviors>
        <w:guid w:val="{CAD1BF02-71D4-4689-AEF4-C3F92A7CFF34}"/>
      </w:docPartPr>
      <w:docPartBody>
        <w:p w:rsidR="00000000" w:rsidRDefault="008915CD">
          <w:pPr>
            <w:pStyle w:val="7C78E6F0A9DE45ABBB4EE6FECB1AB11F"/>
          </w:pPr>
          <w:r w:rsidRPr="00605FA7">
            <w:t>Table of Contents</w:t>
          </w:r>
        </w:p>
      </w:docPartBody>
    </w:docPart>
    <w:docPart>
      <w:docPartPr>
        <w:name w:val="48032C9958234E749CF117CF2C420235"/>
        <w:category>
          <w:name w:val="General"/>
          <w:gallery w:val="placeholder"/>
        </w:category>
        <w:types>
          <w:type w:val="bbPlcHdr"/>
        </w:types>
        <w:behaviors>
          <w:behavior w:val="content"/>
        </w:behaviors>
        <w:guid w:val="{8C0718FA-6884-4F34-9BC3-1AA3EA2B2633}"/>
      </w:docPartPr>
      <w:docPartBody>
        <w:p w:rsidR="00000000" w:rsidRDefault="008915CD">
          <w:pPr>
            <w:pStyle w:val="48032C9958234E749CF117CF2C420235"/>
          </w:pPr>
          <w:r>
            <w:rPr>
              <w:sz w:val="18"/>
            </w:rPr>
            <w:t>Overview of Programs</w:t>
          </w:r>
        </w:p>
      </w:docPartBody>
    </w:docPart>
    <w:docPart>
      <w:docPartPr>
        <w:name w:val="AED70193D6B049B3A67A0A9812320095"/>
        <w:category>
          <w:name w:val="General"/>
          <w:gallery w:val="placeholder"/>
        </w:category>
        <w:types>
          <w:type w:val="bbPlcHdr"/>
        </w:types>
        <w:behaviors>
          <w:behavior w:val="content"/>
        </w:behaviors>
        <w:guid w:val="{42A3AE2F-0D27-47D7-8B5F-FC4950E596DB}"/>
      </w:docPartPr>
      <w:docPartBody>
        <w:p w:rsidR="00000000" w:rsidRDefault="008915CD">
          <w:pPr>
            <w:pStyle w:val="AED70193D6B049B3A67A0A9812320095"/>
          </w:pPr>
          <w:r w:rsidRPr="009623E2">
            <w:rPr>
              <w:sz w:val="18"/>
            </w:rPr>
            <w:t>Getting Started</w:t>
          </w:r>
        </w:p>
      </w:docPartBody>
    </w:docPart>
    <w:docPart>
      <w:docPartPr>
        <w:name w:val="58E5BD4EECEC4A8DAE50B4D15D4C29FF"/>
        <w:category>
          <w:name w:val="General"/>
          <w:gallery w:val="placeholder"/>
        </w:category>
        <w:types>
          <w:type w:val="bbPlcHdr"/>
        </w:types>
        <w:behaviors>
          <w:behavior w:val="content"/>
        </w:behaviors>
        <w:guid w:val="{C293C97B-3B1C-4DFB-9DB9-174B7C718926}"/>
      </w:docPartPr>
      <w:docPartBody>
        <w:p w:rsidR="00000000" w:rsidRDefault="008915CD">
          <w:pPr>
            <w:pStyle w:val="58E5BD4EECEC4A8DAE50B4D15D4C29FF"/>
          </w:pPr>
          <w:r w:rsidRPr="009623E2">
            <w:rPr>
              <w:sz w:val="18"/>
            </w:rPr>
            <w:t>What to Include</w:t>
          </w:r>
        </w:p>
      </w:docPartBody>
    </w:docPart>
    <w:docPart>
      <w:docPartPr>
        <w:name w:val="A5C3659809D2463E98281D9E61ECD4CA"/>
        <w:category>
          <w:name w:val="General"/>
          <w:gallery w:val="placeholder"/>
        </w:category>
        <w:types>
          <w:type w:val="bbPlcHdr"/>
        </w:types>
        <w:behaviors>
          <w:behavior w:val="content"/>
        </w:behaviors>
        <w:guid w:val="{FBFD2495-16AA-4E61-A8AE-2ECC34C75F91}"/>
      </w:docPartPr>
      <w:docPartBody>
        <w:p w:rsidR="00000000" w:rsidRDefault="008915CD">
          <w:pPr>
            <w:pStyle w:val="A5C3659809D2463E98281D9E61ECD4CA"/>
          </w:pPr>
          <w:r w:rsidRPr="009623E2">
            <w:rPr>
              <w:sz w:val="18"/>
            </w:rPr>
            <w:t>Focus on What You Do Best</w:t>
          </w:r>
        </w:p>
      </w:docPartBody>
    </w:docPart>
    <w:docPart>
      <w:docPartPr>
        <w:name w:val="FC16F923F8494A84872E164ABC3149A5"/>
        <w:category>
          <w:name w:val="General"/>
          <w:gallery w:val="placeholder"/>
        </w:category>
        <w:types>
          <w:type w:val="bbPlcHdr"/>
        </w:types>
        <w:behaviors>
          <w:behavior w:val="content"/>
        </w:behaviors>
        <w:guid w:val="{7BA5FF2A-F9E5-46ED-AB56-D469FF0552CB}"/>
      </w:docPartPr>
      <w:docPartBody>
        <w:p w:rsidR="00000000" w:rsidRDefault="008915CD">
          <w:pPr>
            <w:pStyle w:val="FC16F923F8494A84872E164ABC3149A5"/>
          </w:pPr>
          <w:r w:rsidRPr="009623E2">
            <w:rPr>
              <w:sz w:val="18"/>
            </w:rPr>
            <w:t>Don’t Forget the Mission</w:t>
          </w:r>
        </w:p>
      </w:docPartBody>
    </w:docPart>
    <w:docPart>
      <w:docPartPr>
        <w:name w:val="A5F2B9065D364177B3494F1BF0F6A810"/>
        <w:category>
          <w:name w:val="General"/>
          <w:gallery w:val="placeholder"/>
        </w:category>
        <w:types>
          <w:type w:val="bbPlcHdr"/>
        </w:types>
        <w:behaviors>
          <w:behavior w:val="content"/>
        </w:behaviors>
        <w:guid w:val="{97E61DF3-E72D-4108-AC8B-1E511DEDEFC4}"/>
      </w:docPartPr>
      <w:docPartBody>
        <w:p w:rsidR="00000000" w:rsidRDefault="008915CD">
          <w:pPr>
            <w:pStyle w:val="A5F2B9065D364177B3494F1BF0F6A810"/>
          </w:pPr>
          <w:r w:rsidRPr="009623E2">
            <w:rPr>
              <w:sz w:val="18"/>
            </w:rPr>
            <w:t>Make It Your Own</w:t>
          </w:r>
        </w:p>
      </w:docPartBody>
    </w:docPart>
    <w:docPart>
      <w:docPartPr>
        <w:name w:val="82DED22B7EA248FBBB1AE0917925603A"/>
        <w:category>
          <w:name w:val="General"/>
          <w:gallery w:val="placeholder"/>
        </w:category>
        <w:types>
          <w:type w:val="bbPlcHdr"/>
        </w:types>
        <w:behaviors>
          <w:behavior w:val="content"/>
        </w:behaviors>
        <w:guid w:val="{19C38619-6CD6-4EB0-8C58-38EA5B6EB76E}"/>
      </w:docPartPr>
      <w:docPartBody>
        <w:p w:rsidR="00000000" w:rsidRDefault="008915CD">
          <w:pPr>
            <w:pStyle w:val="82DED22B7EA248FBBB1AE0917925603A"/>
          </w:pPr>
          <w:r w:rsidRPr="009623E2">
            <w:rPr>
              <w:sz w:val="18"/>
            </w:rPr>
            <w:t>Customize in Almost No Time</w:t>
          </w:r>
        </w:p>
      </w:docPartBody>
    </w:docPart>
    <w:docPart>
      <w:docPartPr>
        <w:name w:val="59736B81668C4D92869D282A7E52C6BA"/>
        <w:category>
          <w:name w:val="General"/>
          <w:gallery w:val="placeholder"/>
        </w:category>
        <w:types>
          <w:type w:val="bbPlcHdr"/>
        </w:types>
        <w:behaviors>
          <w:behavior w:val="content"/>
        </w:behaviors>
        <w:guid w:val="{E1D89348-F21C-434D-9C44-E326E096A9D9}"/>
      </w:docPartPr>
      <w:docPartBody>
        <w:p w:rsidR="00000000" w:rsidRDefault="008915CD">
          <w:pPr>
            <w:pStyle w:val="59736B81668C4D92869D282A7E52C6BA"/>
          </w:pPr>
          <w:r w:rsidRPr="009623E2">
            <w:rPr>
              <w:sz w:val="18"/>
            </w:rPr>
            <w:t>Our Products and Services</w:t>
          </w:r>
        </w:p>
      </w:docPartBody>
    </w:docPart>
    <w:docPart>
      <w:docPartPr>
        <w:name w:val="8E8546E014664B62973D0405AD85281B"/>
        <w:category>
          <w:name w:val="General"/>
          <w:gallery w:val="placeholder"/>
        </w:category>
        <w:types>
          <w:type w:val="bbPlcHdr"/>
        </w:types>
        <w:behaviors>
          <w:behavior w:val="content"/>
        </w:behaviors>
        <w:guid w:val="{66768D11-A608-4265-B769-B48D348D5B6B}"/>
      </w:docPartPr>
      <w:docPartBody>
        <w:p w:rsidR="00000000" w:rsidRDefault="008915CD">
          <w:pPr>
            <w:pStyle w:val="8E8546E014664B62973D0405AD85281B"/>
          </w:pPr>
          <w:r w:rsidRPr="00605FA7">
            <w:t>Our Products &amp; Services</w:t>
          </w:r>
        </w:p>
      </w:docPartBody>
    </w:docPart>
    <w:docPart>
      <w:docPartPr>
        <w:name w:val="D76541A57FC34EE796CAB4595D7E72A8"/>
        <w:category>
          <w:name w:val="General"/>
          <w:gallery w:val="placeholder"/>
        </w:category>
        <w:types>
          <w:type w:val="bbPlcHdr"/>
        </w:types>
        <w:behaviors>
          <w:behavior w:val="content"/>
        </w:behaviors>
        <w:guid w:val="{CCDE5EAB-FD12-4C7B-966D-BE8CAE32BBCD}"/>
      </w:docPartPr>
      <w:docPartBody>
        <w:p w:rsidR="00000000" w:rsidRDefault="008915CD">
          <w:pPr>
            <w:pStyle w:val="D76541A57FC34EE796CAB4595D7E72A8"/>
          </w:pPr>
          <w:r w:rsidRPr="007669D2">
            <w:t>Product or Service 1</w:t>
          </w:r>
        </w:p>
      </w:docPartBody>
    </w:docPart>
    <w:docPart>
      <w:docPartPr>
        <w:name w:val="B8008D322F044BDA915416E880DF7CAB"/>
        <w:category>
          <w:name w:val="General"/>
          <w:gallery w:val="placeholder"/>
        </w:category>
        <w:types>
          <w:type w:val="bbPlcHdr"/>
        </w:types>
        <w:behaviors>
          <w:behavior w:val="content"/>
        </w:behaviors>
        <w:guid w:val="{B95C6CB8-82E4-4A87-9A71-2FD6ED66FAE8}"/>
      </w:docPartPr>
      <w:docPartBody>
        <w:p w:rsidR="0001063D" w:rsidRPr="009623E2" w:rsidRDefault="008915CD" w:rsidP="007669D2">
          <w:r w:rsidRPr="009623E2">
            <w:t xml:space="preserve">Wondering why the page number on this page is 5? This is the inside back cover. </w:t>
          </w:r>
        </w:p>
        <w:p w:rsidR="00000000" w:rsidRDefault="008915CD">
          <w:pPr>
            <w:pStyle w:val="B8008D322F044BDA915416E880DF7CAB"/>
          </w:pPr>
          <w:r w:rsidRPr="009623E2">
            <w:t>This booklet is setup to make it easy to print a two-sided, eight-page booklet. The tips on this page will help you get that done.</w:t>
          </w:r>
        </w:p>
      </w:docPartBody>
    </w:docPart>
    <w:docPart>
      <w:docPartPr>
        <w:name w:val="11EB39939FF34D42AF66634899A75FD7"/>
        <w:category>
          <w:name w:val="General"/>
          <w:gallery w:val="placeholder"/>
        </w:category>
        <w:types>
          <w:type w:val="bbPlcHdr"/>
        </w:types>
        <w:behaviors>
          <w:behavior w:val="content"/>
        </w:behaviors>
        <w:guid w:val="{A770C918-4993-4326-BCA3-DED9C606F61D}"/>
      </w:docPartPr>
      <w:docPartBody>
        <w:p w:rsidR="00000000" w:rsidRDefault="008915CD">
          <w:pPr>
            <w:pStyle w:val="11EB39939FF34D42AF66634899A75FD7"/>
          </w:pPr>
          <w:r w:rsidRPr="007669D2">
            <w:t>Product or Service 2</w:t>
          </w:r>
        </w:p>
      </w:docPartBody>
    </w:docPart>
    <w:docPart>
      <w:docPartPr>
        <w:name w:val="13C5723FE55643CC9BA7BACCBAEF64AD"/>
        <w:category>
          <w:name w:val="General"/>
          <w:gallery w:val="placeholder"/>
        </w:category>
        <w:types>
          <w:type w:val="bbPlcHdr"/>
        </w:types>
        <w:behaviors>
          <w:behavior w:val="content"/>
        </w:behaviors>
        <w:guid w:val="{6367CAC7-11E9-4D6F-B245-F19B0FE960B8}"/>
      </w:docPartPr>
      <w:docPartBody>
        <w:p w:rsidR="00000000" w:rsidRDefault="008915CD">
          <w:pPr>
            <w:pStyle w:val="13C5723FE55643CC9BA7BACCBAEF64AD"/>
          </w:pPr>
          <w:r w:rsidRPr="007669D2">
            <w:rPr>
              <w:sz w:val="18"/>
            </w:rPr>
            <w:t xml:space="preserve">The </w:t>
          </w:r>
          <w:r w:rsidRPr="007669D2">
            <w:rPr>
              <w:sz w:val="18"/>
            </w:rPr>
            <w:t>bottom of inside pages is setup for you to manually add page numbers, so it’s easy to adjust numbering for your printing preferences. The table of contents at left is also setup for manual editing, so you can easily update page numbers.</w:t>
          </w:r>
        </w:p>
      </w:docPartBody>
    </w:docPart>
    <w:docPart>
      <w:docPartPr>
        <w:name w:val="5985FC4A20904D89A80CD37567FAE2BE"/>
        <w:category>
          <w:name w:val="General"/>
          <w:gallery w:val="placeholder"/>
        </w:category>
        <w:types>
          <w:type w:val="bbPlcHdr"/>
        </w:types>
        <w:behaviors>
          <w:behavior w:val="content"/>
        </w:behaviors>
        <w:guid w:val="{3D7063E7-87C0-4B98-AEB0-C8CDF6807B71}"/>
      </w:docPartPr>
      <w:docPartBody>
        <w:p w:rsidR="00000000" w:rsidRDefault="008915CD">
          <w:pPr>
            <w:pStyle w:val="5985FC4A20904D89A80CD37567FAE2BE"/>
          </w:pPr>
          <w:r w:rsidRPr="007669D2">
            <w:t>Product or Service 3</w:t>
          </w:r>
        </w:p>
      </w:docPartBody>
    </w:docPart>
    <w:docPart>
      <w:docPartPr>
        <w:name w:val="B605234BBB5A43F0B9CF3A298A353502"/>
        <w:category>
          <w:name w:val="General"/>
          <w:gallery w:val="placeholder"/>
        </w:category>
        <w:types>
          <w:type w:val="bbPlcHdr"/>
        </w:types>
        <w:behaviors>
          <w:behavior w:val="content"/>
        </w:behaviors>
        <w:guid w:val="{E9532843-DDD5-43C4-9699-6F0F2768975D}"/>
      </w:docPartPr>
      <w:docPartBody>
        <w:p w:rsidR="00000000" w:rsidRDefault="008915CD">
          <w:pPr>
            <w:pStyle w:val="B605234BBB5A43F0B9CF3A298A353502"/>
          </w:pPr>
          <w:r w:rsidRPr="007669D2">
            <w:t>To print this booklet two-sided, click File and then click Print. Under the option that defaults to Print One Sided, select a two-sided print setting. This booklet is setup to flip on the short side of the page.</w:t>
          </w:r>
        </w:p>
      </w:docPartBody>
    </w:docPart>
    <w:docPart>
      <w:docPartPr>
        <w:name w:val="8308270B07F14353B14FFF90946A6391"/>
        <w:category>
          <w:name w:val="General"/>
          <w:gallery w:val="placeholder"/>
        </w:category>
        <w:types>
          <w:type w:val="bbPlcHdr"/>
        </w:types>
        <w:behaviors>
          <w:behavior w:val="content"/>
        </w:behaviors>
        <w:guid w:val="{A631C324-925A-4509-AB43-34532A81E15E}"/>
      </w:docPartPr>
      <w:docPartBody>
        <w:p w:rsidR="00000000" w:rsidRDefault="008915CD">
          <w:pPr>
            <w:pStyle w:val="8308270B07F14353B14FFF90946A6391"/>
          </w:pPr>
          <w:r w:rsidRPr="00794C6E">
            <w:t xml:space="preserve">Make It </w:t>
          </w:r>
          <w:r w:rsidRPr="00794C6E">
            <w:t>Your Own</w:t>
          </w:r>
        </w:p>
      </w:docPartBody>
    </w:docPart>
    <w:docPart>
      <w:docPartPr>
        <w:name w:val="86D0A17AA77646128145A3C5C73A3322"/>
        <w:category>
          <w:name w:val="General"/>
          <w:gallery w:val="placeholder"/>
        </w:category>
        <w:types>
          <w:type w:val="bbPlcHdr"/>
        </w:types>
        <w:behaviors>
          <w:behavior w:val="content"/>
        </w:behaviors>
        <w:guid w:val="{37730999-294C-4D5E-B12A-EB48E3C4DC8F}"/>
      </w:docPartPr>
      <w:docPartBody>
        <w:p w:rsidR="0001063D" w:rsidRDefault="008915CD" w:rsidP="005200E6">
          <w:r w:rsidRPr="00794C6E">
            <w:t>If you think a document that looks this good has to be difficult to format, think again!</w:t>
          </w:r>
        </w:p>
        <w:p w:rsidR="00000000" w:rsidRDefault="008915CD">
          <w:pPr>
            <w:pStyle w:val="86D0A17AA77646128145A3C5C73A3322"/>
          </w:pPr>
          <w:r w:rsidRPr="00794C6E">
            <w:t>We've created styles that let you match the formatting in this brochure with just a click. On the Home tab of the ribbon, check out the Styles gallery.</w:t>
          </w:r>
        </w:p>
      </w:docPartBody>
    </w:docPart>
    <w:docPart>
      <w:docPartPr>
        <w:name w:val="98A737AF366546399A3EFC8ADE77FEEE"/>
        <w:category>
          <w:name w:val="General"/>
          <w:gallery w:val="placeholder"/>
        </w:category>
        <w:types>
          <w:type w:val="bbPlcHdr"/>
        </w:types>
        <w:behaviors>
          <w:behavior w:val="content"/>
        </w:behaviors>
        <w:guid w:val="{333377F3-485B-4538-8495-4A5A58C66C70}"/>
      </w:docPartPr>
      <w:docPartBody>
        <w:p w:rsidR="00000000" w:rsidRDefault="008915CD">
          <w:pPr>
            <w:pStyle w:val="98A737AF366546399A3EFC8ADE77FEEE"/>
          </w:pPr>
          <w:r w:rsidRPr="00794C6E">
            <w:t>Th</w:t>
          </w:r>
          <w:r w:rsidRPr="00794C6E">
            <w:t>is is the Quote style. It’s great for calling out a few very important points.</w:t>
          </w:r>
        </w:p>
      </w:docPartBody>
    </w:docPart>
    <w:docPart>
      <w:docPartPr>
        <w:name w:val="81F79DC27451428FAB185779CA394A0B"/>
        <w:category>
          <w:name w:val="General"/>
          <w:gallery w:val="placeholder"/>
        </w:category>
        <w:types>
          <w:type w:val="bbPlcHdr"/>
        </w:types>
        <w:behaviors>
          <w:behavior w:val="content"/>
        </w:behaviors>
        <w:guid w:val="{0E15339A-1D1F-43B9-8255-2BC4625EA409}"/>
      </w:docPartPr>
      <w:docPartBody>
        <w:p w:rsidR="00000000" w:rsidRDefault="008915CD">
          <w:pPr>
            <w:pStyle w:val="81F79DC27451428FAB185779CA394A0B"/>
          </w:pPr>
          <w:r w:rsidRPr="00794C6E">
            <w:t>Customize in Almost No Time</w:t>
          </w:r>
        </w:p>
      </w:docPartBody>
    </w:docPart>
    <w:docPart>
      <w:docPartPr>
        <w:name w:val="B02AAB5447464605904E0976C30F9B3D"/>
        <w:category>
          <w:name w:val="General"/>
          <w:gallery w:val="placeholder"/>
        </w:category>
        <w:types>
          <w:type w:val="bbPlcHdr"/>
        </w:types>
        <w:behaviors>
          <w:behavior w:val="content"/>
        </w:behaviors>
        <w:guid w:val="{FD5B2E77-5693-44A3-8F67-E9522C35DCB1}"/>
      </w:docPartPr>
      <w:docPartBody>
        <w:p w:rsidR="0001063D" w:rsidRDefault="008915CD" w:rsidP="005200E6">
          <w:r w:rsidRPr="00794C6E">
            <w:t>To try out other looks for this brochure, on the Design tab of the ribbon, check out the Themes, Colors, and Fonts galleries.</w:t>
          </w:r>
          <w:r>
            <w:t xml:space="preserve"> </w:t>
          </w:r>
        </w:p>
        <w:p w:rsidR="00000000" w:rsidRDefault="008915CD">
          <w:pPr>
            <w:pStyle w:val="B02AAB5447464605904E0976C30F9B3D"/>
          </w:pPr>
          <w:r w:rsidRPr="00794C6E">
            <w:t xml:space="preserve">Have your own </w:t>
          </w:r>
          <w:r w:rsidRPr="00794C6E">
            <w:t>company fonts or colors? No problem! Those galleries give you the option to add your own.</w:t>
          </w:r>
        </w:p>
      </w:docPartBody>
    </w:docPart>
    <w:docPart>
      <w:docPartPr>
        <w:name w:val="7ACECD1C0968452D92D5E0D714049129"/>
        <w:category>
          <w:name w:val="General"/>
          <w:gallery w:val="placeholder"/>
        </w:category>
        <w:types>
          <w:type w:val="bbPlcHdr"/>
        </w:types>
        <w:behaviors>
          <w:behavior w:val="content"/>
        </w:behaviors>
        <w:guid w:val="{85FD106F-25F7-4AB2-A0C8-6E57DBCFD873}"/>
      </w:docPartPr>
      <w:docPartBody>
        <w:p w:rsidR="00000000" w:rsidRDefault="008915CD">
          <w:pPr>
            <w:pStyle w:val="7ACECD1C0968452D92D5E0D714049129"/>
          </w:pPr>
          <w:r w:rsidRPr="00794C6E">
            <w:t>Overview of Programs</w:t>
          </w:r>
        </w:p>
      </w:docPartBody>
    </w:docPart>
    <w:docPart>
      <w:docPartPr>
        <w:name w:val="3C0899B62C81498798A4248A53DC432F"/>
        <w:category>
          <w:name w:val="General"/>
          <w:gallery w:val="placeholder"/>
        </w:category>
        <w:types>
          <w:type w:val="bbPlcHdr"/>
        </w:types>
        <w:behaviors>
          <w:behavior w:val="content"/>
        </w:behaviors>
        <w:guid w:val="{5C2201D3-6C28-4155-A94C-A307CA3A7CFE}"/>
      </w:docPartPr>
      <w:docPartBody>
        <w:p w:rsidR="00000000" w:rsidRDefault="008915CD">
          <w:pPr>
            <w:pStyle w:val="3C0899B62C81498798A4248A53DC432F"/>
          </w:pPr>
          <w:r w:rsidRPr="00794C6E">
            <w:t>Program 1</w:t>
          </w:r>
        </w:p>
      </w:docPartBody>
    </w:docPart>
    <w:docPart>
      <w:docPartPr>
        <w:name w:val="272D0B3EDB374DFE9DCA38D56555DEBF"/>
        <w:category>
          <w:name w:val="General"/>
          <w:gallery w:val="placeholder"/>
        </w:category>
        <w:types>
          <w:type w:val="bbPlcHdr"/>
        </w:types>
        <w:behaviors>
          <w:behavior w:val="content"/>
        </w:behaviors>
        <w:guid w:val="{16DF5343-7607-416D-B5BF-8020FD3AF3CE}"/>
      </w:docPartPr>
      <w:docPartBody>
        <w:p w:rsidR="0001063D" w:rsidRDefault="008915CD" w:rsidP="005200E6">
          <w:r w:rsidRPr="009623E2">
            <w:t xml:space="preserve">To replace any placeholder text, such as this, just click it and type. </w:t>
          </w:r>
        </w:p>
        <w:p w:rsidR="00000000" w:rsidRDefault="008915CD">
          <w:pPr>
            <w:pStyle w:val="272D0B3EDB374DFE9DCA38D56555DEBF"/>
          </w:pPr>
          <w:r w:rsidRPr="009623E2">
            <w:t>Some pages in this template don’t use placeholders, so that you can easily customize the formatting and layout as needed.</w:t>
          </w:r>
        </w:p>
      </w:docPartBody>
    </w:docPart>
    <w:docPart>
      <w:docPartPr>
        <w:name w:val="380EC6BEF0D14E9FA9BDE3DA02360533"/>
        <w:category>
          <w:name w:val="General"/>
          <w:gallery w:val="placeholder"/>
        </w:category>
        <w:types>
          <w:type w:val="bbPlcHdr"/>
        </w:types>
        <w:behaviors>
          <w:behavior w:val="content"/>
        </w:behaviors>
        <w:guid w:val="{88CF44CF-0E98-4FF1-954A-862AED70999B}"/>
      </w:docPartPr>
      <w:docPartBody>
        <w:p w:rsidR="00000000" w:rsidRDefault="008915CD">
          <w:pPr>
            <w:pStyle w:val="380EC6BEF0D14E9FA9BDE3DA02360533"/>
          </w:pPr>
          <w:r w:rsidRPr="00794C6E">
            <w:t>Program 2</w:t>
          </w:r>
        </w:p>
      </w:docPartBody>
    </w:docPart>
    <w:docPart>
      <w:docPartPr>
        <w:name w:val="665431E83C354211AB134D27C47DD112"/>
        <w:category>
          <w:name w:val="General"/>
          <w:gallery w:val="placeholder"/>
        </w:category>
        <w:types>
          <w:type w:val="bbPlcHdr"/>
        </w:types>
        <w:behaviors>
          <w:behavior w:val="content"/>
        </w:behaviors>
        <w:guid w:val="{B34F232E-9CAB-4809-8701-1BDA4496D0EA}"/>
      </w:docPartPr>
      <w:docPartBody>
        <w:p w:rsidR="0001063D" w:rsidRDefault="008915CD" w:rsidP="005200E6">
          <w:r>
            <w:t>To replace any placeholder text, such as t</w:t>
          </w:r>
          <w:r>
            <w:t xml:space="preserve">his, just click it and type. </w:t>
          </w:r>
        </w:p>
        <w:p w:rsidR="00000000" w:rsidRDefault="008915CD">
          <w:pPr>
            <w:pStyle w:val="665431E83C354211AB134D27C47DD112"/>
          </w:pPr>
          <w:r>
            <w:t>Some pages in this template don’t use placeholders, so that you can easily customize the formatting and layout as needed.</w:t>
          </w:r>
        </w:p>
      </w:docPartBody>
    </w:docPart>
    <w:docPart>
      <w:docPartPr>
        <w:name w:val="A50BD2E5F4614B149CF0CCD731EDF6D6"/>
        <w:category>
          <w:name w:val="General"/>
          <w:gallery w:val="placeholder"/>
        </w:category>
        <w:types>
          <w:type w:val="bbPlcHdr"/>
        </w:types>
        <w:behaviors>
          <w:behavior w:val="content"/>
        </w:behaviors>
        <w:guid w:val="{C71B9876-54F9-4961-8C5C-C7437EB6977D}"/>
      </w:docPartPr>
      <w:docPartBody>
        <w:p w:rsidR="00000000" w:rsidRDefault="008915CD">
          <w:pPr>
            <w:pStyle w:val="A50BD2E5F4614B149CF0CCD731EDF6D6"/>
          </w:pPr>
          <w:r w:rsidRPr="00794C6E">
            <w:t>Program 3</w:t>
          </w:r>
        </w:p>
      </w:docPartBody>
    </w:docPart>
    <w:docPart>
      <w:docPartPr>
        <w:name w:val="0682CACAFEA04728A124EBEAF68074D6"/>
        <w:category>
          <w:name w:val="General"/>
          <w:gallery w:val="placeholder"/>
        </w:category>
        <w:types>
          <w:type w:val="bbPlcHdr"/>
        </w:types>
        <w:behaviors>
          <w:behavior w:val="content"/>
        </w:behaviors>
        <w:guid w:val="{6538CDA9-BCFF-4A12-BF07-14613E75FBB2}"/>
      </w:docPartPr>
      <w:docPartBody>
        <w:p w:rsidR="0001063D" w:rsidRDefault="008915CD" w:rsidP="005200E6">
          <w:r>
            <w:t xml:space="preserve">To replace any placeholder text, such as this, just click it and type. </w:t>
          </w:r>
        </w:p>
        <w:p w:rsidR="00000000" w:rsidRDefault="008915CD">
          <w:pPr>
            <w:pStyle w:val="0682CACAFEA04728A124EBEAF68074D6"/>
          </w:pPr>
          <w:r>
            <w:t>Some pages in this template don’t use placeholders, so that you can easily customize the formatting and layout as needed.</w:t>
          </w:r>
        </w:p>
      </w:docPartBody>
    </w:docPart>
    <w:docPart>
      <w:docPartPr>
        <w:name w:val="366C9F1D6B7F4C8993E101D5B659482A"/>
        <w:category>
          <w:name w:val="General"/>
          <w:gallery w:val="placeholder"/>
        </w:category>
        <w:types>
          <w:type w:val="bbPlcHdr"/>
        </w:types>
        <w:behaviors>
          <w:behavior w:val="content"/>
        </w:behaviors>
        <w:guid w:val="{C2833A73-5E25-4A16-9A26-7AE20BE26D31}"/>
      </w:docPartPr>
      <w:docPartBody>
        <w:p w:rsidR="00000000" w:rsidRDefault="008915CD">
          <w:pPr>
            <w:pStyle w:val="366C9F1D6B7F4C8993E101D5B659482A"/>
          </w:pPr>
          <w:r w:rsidRPr="005200E6">
            <w:t>Getting Started</w:t>
          </w:r>
        </w:p>
      </w:docPartBody>
    </w:docPart>
    <w:docPart>
      <w:docPartPr>
        <w:name w:val="A27BFEC513C84E7D8C50953798508036"/>
        <w:category>
          <w:name w:val="General"/>
          <w:gallery w:val="placeholder"/>
        </w:category>
        <w:types>
          <w:type w:val="bbPlcHdr"/>
        </w:types>
        <w:behaviors>
          <w:behavior w:val="content"/>
        </w:behaviors>
        <w:guid w:val="{81B65A48-C04B-407E-AD07-B87069043F7F}"/>
      </w:docPartPr>
      <w:docPartBody>
        <w:p w:rsidR="00000000" w:rsidRDefault="008915CD">
          <w:pPr>
            <w:pStyle w:val="A27BFEC513C84E7D8C50953798508036"/>
          </w:pPr>
          <w:r w:rsidRPr="005200E6">
            <w:t>What to Include?</w:t>
          </w:r>
        </w:p>
      </w:docPartBody>
    </w:docPart>
    <w:docPart>
      <w:docPartPr>
        <w:name w:val="2B08515F05C24123BA91355463060479"/>
        <w:category>
          <w:name w:val="General"/>
          <w:gallery w:val="placeholder"/>
        </w:category>
        <w:types>
          <w:type w:val="bbPlcHdr"/>
        </w:types>
        <w:behaviors>
          <w:behavior w:val="content"/>
        </w:behaviors>
        <w:guid w:val="{5098DB86-14B4-4972-8AAA-80882F268604}"/>
      </w:docPartPr>
      <w:docPartBody>
        <w:p w:rsidR="00000000" w:rsidRDefault="008915CD">
          <w:pPr>
            <w:pStyle w:val="2B08515F05C24123BA91355463060479"/>
          </w:pPr>
          <w:r w:rsidRPr="005200E6">
            <w:t xml:space="preserve">We know </w:t>
          </w:r>
          <w:r w:rsidRPr="005200E6">
            <w:t>you could go on for hours about how great your business is. (And we don’t blame you—you’re amazing!) But since you need to keep it short and sweet, here are a few suggestions …</w:t>
          </w:r>
        </w:p>
      </w:docPartBody>
    </w:docPart>
    <w:docPart>
      <w:docPartPr>
        <w:name w:val="AEAE23496C9F41C3865DCB3D417686BD"/>
        <w:category>
          <w:name w:val="General"/>
          <w:gallery w:val="placeholder"/>
        </w:category>
        <w:types>
          <w:type w:val="bbPlcHdr"/>
        </w:types>
        <w:behaviors>
          <w:behavior w:val="content"/>
        </w:behaviors>
        <w:guid w:val="{5F4655A6-5691-4014-95A8-5A9919044709}"/>
      </w:docPartPr>
      <w:docPartBody>
        <w:p w:rsidR="00000000" w:rsidRDefault="008915CD">
          <w:pPr>
            <w:pStyle w:val="AEAE23496C9F41C3865DCB3D417686BD"/>
          </w:pPr>
          <w:r w:rsidRPr="005200E6">
            <w:t>“Your company is the greatest. I can’t imagine anyone living without you.” —V</w:t>
          </w:r>
          <w:r w:rsidRPr="005200E6">
            <w:t>ery smart customer</w:t>
          </w:r>
        </w:p>
      </w:docPartBody>
    </w:docPart>
    <w:docPart>
      <w:docPartPr>
        <w:name w:val="2A4EA23F7DF348F5A60CCD0923B4E4E6"/>
        <w:category>
          <w:name w:val="General"/>
          <w:gallery w:val="placeholder"/>
        </w:category>
        <w:types>
          <w:type w:val="bbPlcHdr"/>
        </w:types>
        <w:behaviors>
          <w:behavior w:val="content"/>
        </w:behaviors>
        <w:guid w:val="{CC8F155B-51ED-4048-B722-61C841BE8847}"/>
      </w:docPartPr>
      <w:docPartBody>
        <w:p w:rsidR="00000000" w:rsidRDefault="008915CD">
          <w:pPr>
            <w:pStyle w:val="2A4EA23F7DF348F5A60CCD0923B4E4E6"/>
          </w:pPr>
          <w:r w:rsidRPr="005200E6">
            <w:t>Focus on What You Do Best</w:t>
          </w:r>
        </w:p>
      </w:docPartBody>
    </w:docPart>
    <w:docPart>
      <w:docPartPr>
        <w:name w:val="3C764A02665B4A6E8D678FA988684993"/>
        <w:category>
          <w:name w:val="General"/>
          <w:gallery w:val="placeholder"/>
        </w:category>
        <w:types>
          <w:type w:val="bbPlcHdr"/>
        </w:types>
        <w:behaviors>
          <w:behavior w:val="content"/>
        </w:behaviors>
        <w:guid w:val="{9D7816A2-0317-469B-9025-A025812C18EC}"/>
      </w:docPartPr>
      <w:docPartBody>
        <w:p w:rsidR="0001063D" w:rsidRPr="005200E6" w:rsidRDefault="008915CD" w:rsidP="005200E6">
          <w:r w:rsidRPr="005200E6">
            <w:t xml:space="preserve">If you’re using this booklet for a company brochure, these middle pages are a good place for a summary of competitive benefits or some of those glowing testimonials, like the one above. </w:t>
          </w:r>
        </w:p>
        <w:p w:rsidR="00000000" w:rsidRDefault="008915CD">
          <w:pPr>
            <w:pStyle w:val="3C764A02665B4A6E8D678FA988684993"/>
          </w:pPr>
          <w:r w:rsidRPr="005200E6">
            <w:t xml:space="preserve">You might also want </w:t>
          </w:r>
          <w:r w:rsidRPr="005200E6">
            <w:t>to mention a few of your most impressive clients here:</w:t>
          </w:r>
        </w:p>
      </w:docPartBody>
    </w:docPart>
    <w:docPart>
      <w:docPartPr>
        <w:name w:val="EEDA84C089214ED596F6F179F9FBDE43"/>
        <w:category>
          <w:name w:val="General"/>
          <w:gallery w:val="placeholder"/>
        </w:category>
        <w:types>
          <w:type w:val="bbPlcHdr"/>
        </w:types>
        <w:behaviors>
          <w:behavior w:val="content"/>
        </w:behaviors>
        <w:guid w:val="{8DDBB0D0-6490-47C8-AB2B-86DA0E8C4DC3}"/>
      </w:docPartPr>
      <w:docPartBody>
        <w:p w:rsidR="0001063D" w:rsidRPr="005200E6" w:rsidRDefault="008915CD" w:rsidP="00A612F6">
          <w:pPr>
            <w:pStyle w:val="ListBullet"/>
          </w:pPr>
          <w:r w:rsidRPr="005200E6">
            <w:t>Big, important company</w:t>
          </w:r>
        </w:p>
        <w:p w:rsidR="0001063D" w:rsidRPr="005200E6" w:rsidRDefault="008915CD" w:rsidP="00A612F6">
          <w:pPr>
            <w:pStyle w:val="ListBullet"/>
          </w:pPr>
          <w:r w:rsidRPr="005200E6">
            <w:t>Really well-known company</w:t>
          </w:r>
        </w:p>
        <w:p w:rsidR="00000000" w:rsidRDefault="008915CD">
          <w:pPr>
            <w:pStyle w:val="EEDA84C089214ED596F6F179F9FBDE43"/>
          </w:pPr>
          <w:r w:rsidRPr="005200E6">
            <w:t>Very impressive company</w:t>
          </w:r>
        </w:p>
      </w:docPartBody>
    </w:docPart>
    <w:docPart>
      <w:docPartPr>
        <w:name w:val="3DB70E7863F0454C9880415FE555731C"/>
        <w:category>
          <w:name w:val="General"/>
          <w:gallery w:val="placeholder"/>
        </w:category>
        <w:types>
          <w:type w:val="bbPlcHdr"/>
        </w:types>
        <w:behaviors>
          <w:behavior w:val="content"/>
        </w:behaviors>
        <w:guid w:val="{4596AEB8-8FFB-4367-82F6-05046CB81AE6}"/>
      </w:docPartPr>
      <w:docPartBody>
        <w:p w:rsidR="00000000" w:rsidRDefault="008915CD">
          <w:pPr>
            <w:pStyle w:val="3DB70E7863F0454C9880415FE555731C"/>
          </w:pPr>
          <w:r w:rsidRPr="005200E6">
            <w:t xml:space="preserve">Additionally, you could include a bulleted list of products, services, or major benefits of working with your </w:t>
          </w:r>
          <w:r w:rsidRPr="005200E6">
            <w:t>company. Or just summarize your finer points in a few concise paragraphs.</w:t>
          </w:r>
        </w:p>
      </w:docPartBody>
    </w:docPart>
    <w:docPart>
      <w:docPartPr>
        <w:name w:val="D0E89E5E140844E6B3C1DA71DEA00FA2"/>
        <w:category>
          <w:name w:val="General"/>
          <w:gallery w:val="placeholder"/>
        </w:category>
        <w:types>
          <w:type w:val="bbPlcHdr"/>
        </w:types>
        <w:behaviors>
          <w:behavior w:val="content"/>
        </w:behaviors>
        <w:guid w:val="{6E5F95F6-73DB-425F-BAD0-99E1EFC9B397}"/>
      </w:docPartPr>
      <w:docPartBody>
        <w:p w:rsidR="00000000" w:rsidRDefault="008915CD">
          <w:pPr>
            <w:pStyle w:val="D0E89E5E140844E6B3C1DA71DEA00FA2"/>
          </w:pPr>
          <w:r w:rsidRPr="005200E6">
            <w:t>Don’t Forget the Mission</w:t>
          </w:r>
        </w:p>
      </w:docPartBody>
    </w:docPart>
    <w:docPart>
      <w:docPartPr>
        <w:name w:val="1C8D7D7161514105927B9B27D11B0659"/>
        <w:category>
          <w:name w:val="General"/>
          <w:gallery w:val="placeholder"/>
        </w:category>
        <w:types>
          <w:type w:val="bbPlcHdr"/>
        </w:types>
        <w:behaviors>
          <w:behavior w:val="content"/>
        </w:behaviors>
        <w:guid w:val="{2EF2BC82-C907-4048-8B60-101B51224425}"/>
      </w:docPartPr>
      <w:docPartBody>
        <w:p w:rsidR="00000000" w:rsidRDefault="008915CD">
          <w:pPr>
            <w:pStyle w:val="1C8D7D7161514105927B9B27D11B0659"/>
          </w:pPr>
          <w:r w:rsidRPr="005200E6">
            <w:t>This is a great spot for a mission statement</w:t>
          </w:r>
        </w:p>
      </w:docPartBody>
    </w:docPart>
    <w:docPart>
      <w:docPartPr>
        <w:name w:val="1D6400A018BC4B6C8B03A9B4736A35D9"/>
        <w:category>
          <w:name w:val="General"/>
          <w:gallery w:val="placeholder"/>
        </w:category>
        <w:types>
          <w:type w:val="bbPlcHdr"/>
        </w:types>
        <w:behaviors>
          <w:behavior w:val="content"/>
        </w:behaviors>
        <w:guid w:val="{DB131053-B7D2-4165-9FE1-C49CDF6DBAC7}"/>
      </w:docPartPr>
      <w:docPartBody>
        <w:p w:rsidR="0001063D" w:rsidRDefault="008915CD" w:rsidP="005200E6">
          <w:r w:rsidRPr="005200E6">
            <w:t>If your business doesn’t lend itself to photos as easily as the beautiful culinary examples shown in thi</w:t>
          </w:r>
          <w:r w:rsidRPr="005200E6">
            <w:t>s template, have no fear. You can just select and delete a page of photos and replace it with text using the styles provided.</w:t>
          </w:r>
        </w:p>
        <w:p w:rsidR="00000000" w:rsidRDefault="008915CD">
          <w:pPr>
            <w:pStyle w:val="1D6400A018BC4B6C8B03A9B4736A35D9"/>
          </w:pPr>
          <w:r w:rsidRPr="005200E6">
            <w:t>A picture is worth 10,000 words, but only if it’s the right one. In marketing materials, remember that any image you use—good or b</w:t>
          </w:r>
          <w:r w:rsidRPr="005200E6">
            <w:t>ad—makes a statement about your business.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5CD"/>
    <w:rsid w:val="00891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5529BD70E444BBADF4D7A4C1F4F2E6">
    <w:name w:val="A05529BD70E444BBADF4D7A4C1F4F2E6"/>
  </w:style>
  <w:style w:type="paragraph" w:customStyle="1" w:styleId="877E165F5A4A49A69CDA4C280F01C4E2">
    <w:name w:val="877E165F5A4A49A69CDA4C280F01C4E2"/>
  </w:style>
  <w:style w:type="paragraph" w:styleId="ListBullet">
    <w:name w:val="List Bullet"/>
    <w:basedOn w:val="Normal"/>
    <w:uiPriority w:val="2"/>
    <w:qFormat/>
    <w:pPr>
      <w:numPr>
        <w:numId w:val="1"/>
      </w:numPr>
      <w:spacing w:line="240" w:lineRule="auto"/>
    </w:pPr>
    <w:rPr>
      <w:color w:val="000000" w:themeColor="text1"/>
      <w:sz w:val="20"/>
      <w:szCs w:val="20"/>
      <w:lang w:eastAsia="ja-JP"/>
    </w:rPr>
  </w:style>
  <w:style w:type="paragraph" w:customStyle="1" w:styleId="08620445927E499D97BAA03FECC9B71F">
    <w:name w:val="08620445927E499D97BAA03FECC9B71F"/>
  </w:style>
  <w:style w:type="paragraph" w:customStyle="1" w:styleId="CD318890131D43C7895E1D5D3130D128">
    <w:name w:val="CD318890131D43C7895E1D5D3130D128"/>
  </w:style>
  <w:style w:type="paragraph" w:customStyle="1" w:styleId="F79FFA2504E44F97BD021DBDF8DB876F">
    <w:name w:val="F79FFA2504E44F97BD021DBDF8DB876F"/>
  </w:style>
  <w:style w:type="paragraph" w:customStyle="1" w:styleId="19355DC998C043FA899C6B8DBD40328E">
    <w:name w:val="19355DC998C043FA899C6B8DBD40328E"/>
  </w:style>
  <w:style w:type="paragraph" w:customStyle="1" w:styleId="64D89D88858F4300807007F44857B081">
    <w:name w:val="64D89D88858F4300807007F44857B081"/>
  </w:style>
  <w:style w:type="paragraph" w:customStyle="1" w:styleId="67E15F0651D14EE18B39BB4EA58E06DF">
    <w:name w:val="67E15F0651D14EE18B39BB4EA58E06DF"/>
  </w:style>
  <w:style w:type="paragraph" w:customStyle="1" w:styleId="FF75DC389E06453EA2023B78C388A73D">
    <w:name w:val="FF75DC389E06453EA2023B78C388A73D"/>
  </w:style>
  <w:style w:type="paragraph" w:customStyle="1" w:styleId="34905051403146A69DFDE862D74FF570">
    <w:name w:val="34905051403146A69DFDE862D74FF570"/>
  </w:style>
  <w:style w:type="paragraph" w:customStyle="1" w:styleId="E7DBF1757E9347C782A3A6A42F5D989B">
    <w:name w:val="E7DBF1757E9347C782A3A6A42F5D989B"/>
  </w:style>
  <w:style w:type="paragraph" w:customStyle="1" w:styleId="0E0080FD41CB42C0BB0A54AE5885D4E4">
    <w:name w:val="0E0080FD41CB42C0BB0A54AE5885D4E4"/>
  </w:style>
  <w:style w:type="paragraph" w:customStyle="1" w:styleId="8B4CCDD4217B4F2BACBB58C0E0A10BD6">
    <w:name w:val="8B4CCDD4217B4F2BACBB58C0E0A10BD6"/>
  </w:style>
  <w:style w:type="paragraph" w:customStyle="1" w:styleId="92C8D671F824474482F9DFDCE620F6F2">
    <w:name w:val="92C8D671F824474482F9DFDCE620F6F2"/>
  </w:style>
  <w:style w:type="paragraph" w:customStyle="1" w:styleId="486F7268A9B0410F9121A6213FBA5FD0">
    <w:name w:val="486F7268A9B0410F9121A6213FBA5FD0"/>
  </w:style>
  <w:style w:type="paragraph" w:customStyle="1" w:styleId="69B1C352DB9C41EE8E97471EE230C3E4">
    <w:name w:val="69B1C352DB9C41EE8E97471EE230C3E4"/>
  </w:style>
  <w:style w:type="paragraph" w:customStyle="1" w:styleId="351BDB381F6E4786BD59D089801D6128">
    <w:name w:val="351BDB381F6E4786BD59D089801D6128"/>
  </w:style>
  <w:style w:type="paragraph" w:customStyle="1" w:styleId="B3C1152E782246A1A760D26C5FDDDDD3">
    <w:name w:val="B3C1152E782246A1A760D26C5FDDDDD3"/>
  </w:style>
  <w:style w:type="paragraph" w:customStyle="1" w:styleId="7C78E6F0A9DE45ABBB4EE6FECB1AB11F">
    <w:name w:val="7C78E6F0A9DE45ABBB4EE6FECB1AB11F"/>
  </w:style>
  <w:style w:type="paragraph" w:customStyle="1" w:styleId="48032C9958234E749CF117CF2C420235">
    <w:name w:val="48032C9958234E749CF117CF2C420235"/>
  </w:style>
  <w:style w:type="paragraph" w:customStyle="1" w:styleId="AED70193D6B049B3A67A0A9812320095">
    <w:name w:val="AED70193D6B049B3A67A0A9812320095"/>
  </w:style>
  <w:style w:type="paragraph" w:customStyle="1" w:styleId="58E5BD4EECEC4A8DAE50B4D15D4C29FF">
    <w:name w:val="58E5BD4EECEC4A8DAE50B4D15D4C29FF"/>
  </w:style>
  <w:style w:type="paragraph" w:customStyle="1" w:styleId="A5C3659809D2463E98281D9E61ECD4CA">
    <w:name w:val="A5C3659809D2463E98281D9E61ECD4CA"/>
  </w:style>
  <w:style w:type="paragraph" w:customStyle="1" w:styleId="FC16F923F8494A84872E164ABC3149A5">
    <w:name w:val="FC16F923F8494A84872E164ABC3149A5"/>
  </w:style>
  <w:style w:type="paragraph" w:customStyle="1" w:styleId="A5F2B9065D364177B3494F1BF0F6A810">
    <w:name w:val="A5F2B9065D364177B3494F1BF0F6A810"/>
  </w:style>
  <w:style w:type="paragraph" w:customStyle="1" w:styleId="82DED22B7EA248FBBB1AE0917925603A">
    <w:name w:val="82DED22B7EA248FBBB1AE0917925603A"/>
  </w:style>
  <w:style w:type="paragraph" w:customStyle="1" w:styleId="59736B81668C4D92869D282A7E52C6BA">
    <w:name w:val="59736B81668C4D92869D282A7E52C6BA"/>
  </w:style>
  <w:style w:type="paragraph" w:customStyle="1" w:styleId="8E8546E014664B62973D0405AD85281B">
    <w:name w:val="8E8546E014664B62973D0405AD85281B"/>
  </w:style>
  <w:style w:type="paragraph" w:customStyle="1" w:styleId="D76541A57FC34EE796CAB4595D7E72A8">
    <w:name w:val="D76541A57FC34EE796CAB4595D7E72A8"/>
  </w:style>
  <w:style w:type="paragraph" w:customStyle="1" w:styleId="B8008D322F044BDA915416E880DF7CAB">
    <w:name w:val="B8008D322F044BDA915416E880DF7CAB"/>
  </w:style>
  <w:style w:type="paragraph" w:customStyle="1" w:styleId="11EB39939FF34D42AF66634899A75FD7">
    <w:name w:val="11EB39939FF34D42AF66634899A75FD7"/>
  </w:style>
  <w:style w:type="paragraph" w:customStyle="1" w:styleId="13C5723FE55643CC9BA7BACCBAEF64AD">
    <w:name w:val="13C5723FE55643CC9BA7BACCBAEF64AD"/>
  </w:style>
  <w:style w:type="paragraph" w:customStyle="1" w:styleId="5985FC4A20904D89A80CD37567FAE2BE">
    <w:name w:val="5985FC4A20904D89A80CD37567FAE2BE"/>
  </w:style>
  <w:style w:type="paragraph" w:customStyle="1" w:styleId="B605234BBB5A43F0B9CF3A298A353502">
    <w:name w:val="B605234BBB5A43F0B9CF3A298A353502"/>
  </w:style>
  <w:style w:type="paragraph" w:customStyle="1" w:styleId="8308270B07F14353B14FFF90946A6391">
    <w:name w:val="8308270B07F14353B14FFF90946A6391"/>
  </w:style>
  <w:style w:type="paragraph" w:customStyle="1" w:styleId="86D0A17AA77646128145A3C5C73A3322">
    <w:name w:val="86D0A17AA77646128145A3C5C73A3322"/>
  </w:style>
  <w:style w:type="paragraph" w:customStyle="1" w:styleId="98A737AF366546399A3EFC8ADE77FEEE">
    <w:name w:val="98A737AF366546399A3EFC8ADE77FEEE"/>
  </w:style>
  <w:style w:type="paragraph" w:customStyle="1" w:styleId="81F79DC27451428FAB185779CA394A0B">
    <w:name w:val="81F79DC27451428FAB185779CA394A0B"/>
  </w:style>
  <w:style w:type="paragraph" w:customStyle="1" w:styleId="B02AAB5447464605904E0976C30F9B3D">
    <w:name w:val="B02AAB5447464605904E0976C30F9B3D"/>
  </w:style>
  <w:style w:type="paragraph" w:customStyle="1" w:styleId="7ACECD1C0968452D92D5E0D714049129">
    <w:name w:val="7ACECD1C0968452D92D5E0D714049129"/>
  </w:style>
  <w:style w:type="paragraph" w:customStyle="1" w:styleId="3C0899B62C81498798A4248A53DC432F">
    <w:name w:val="3C0899B62C81498798A4248A53DC432F"/>
  </w:style>
  <w:style w:type="paragraph" w:customStyle="1" w:styleId="272D0B3EDB374DFE9DCA38D56555DEBF">
    <w:name w:val="272D0B3EDB374DFE9DCA38D56555DEBF"/>
  </w:style>
  <w:style w:type="paragraph" w:customStyle="1" w:styleId="380EC6BEF0D14E9FA9BDE3DA02360533">
    <w:name w:val="380EC6BEF0D14E9FA9BDE3DA02360533"/>
  </w:style>
  <w:style w:type="paragraph" w:customStyle="1" w:styleId="665431E83C354211AB134D27C47DD112">
    <w:name w:val="665431E83C354211AB134D27C47DD112"/>
  </w:style>
  <w:style w:type="paragraph" w:customStyle="1" w:styleId="A50BD2E5F4614B149CF0CCD731EDF6D6">
    <w:name w:val="A50BD2E5F4614B149CF0CCD731EDF6D6"/>
  </w:style>
  <w:style w:type="paragraph" w:customStyle="1" w:styleId="0682CACAFEA04728A124EBEAF68074D6">
    <w:name w:val="0682CACAFEA04728A124EBEAF68074D6"/>
  </w:style>
  <w:style w:type="paragraph" w:customStyle="1" w:styleId="366C9F1D6B7F4C8993E101D5B659482A">
    <w:name w:val="366C9F1D6B7F4C8993E101D5B659482A"/>
  </w:style>
  <w:style w:type="paragraph" w:customStyle="1" w:styleId="A27BFEC513C84E7D8C50953798508036">
    <w:name w:val="A27BFEC513C84E7D8C50953798508036"/>
  </w:style>
  <w:style w:type="paragraph" w:customStyle="1" w:styleId="2B08515F05C24123BA91355463060479">
    <w:name w:val="2B08515F05C24123BA91355463060479"/>
  </w:style>
  <w:style w:type="paragraph" w:customStyle="1" w:styleId="AEAE23496C9F41C3865DCB3D417686BD">
    <w:name w:val="AEAE23496C9F41C3865DCB3D417686BD"/>
  </w:style>
  <w:style w:type="paragraph" w:customStyle="1" w:styleId="2A4EA23F7DF348F5A60CCD0923B4E4E6">
    <w:name w:val="2A4EA23F7DF348F5A60CCD0923B4E4E6"/>
  </w:style>
  <w:style w:type="paragraph" w:customStyle="1" w:styleId="3C764A02665B4A6E8D678FA988684993">
    <w:name w:val="3C764A02665B4A6E8D678FA988684993"/>
  </w:style>
  <w:style w:type="paragraph" w:customStyle="1" w:styleId="EEDA84C089214ED596F6F179F9FBDE43">
    <w:name w:val="EEDA84C089214ED596F6F179F9FBDE43"/>
  </w:style>
  <w:style w:type="paragraph" w:customStyle="1" w:styleId="3DB70E7863F0454C9880415FE555731C">
    <w:name w:val="3DB70E7863F0454C9880415FE555731C"/>
  </w:style>
  <w:style w:type="paragraph" w:customStyle="1" w:styleId="D0E89E5E140844E6B3C1DA71DEA00FA2">
    <w:name w:val="D0E89E5E140844E6B3C1DA71DEA00FA2"/>
  </w:style>
  <w:style w:type="paragraph" w:customStyle="1" w:styleId="1C8D7D7161514105927B9B27D11B0659">
    <w:name w:val="1C8D7D7161514105927B9B27D11B0659"/>
  </w:style>
  <w:style w:type="paragraph" w:customStyle="1" w:styleId="1D6400A018BC4B6C8B03A9B4736A35D9">
    <w:name w:val="1D6400A018BC4B6C8B03A9B4736A35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554F1-1E8D-4CD1-8AF2-F2735B9BFCEE}">
  <ds:schemaRefs>
    <ds:schemaRef ds:uri="http://schemas.openxmlformats.org/officeDocument/2006/bibliography"/>
  </ds:schemaRefs>
</ds:datastoreItem>
</file>

<file path=customXml/itemProps3.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5.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Green floral booklet.dotx</Template>
  <TotalTime>0</TotalTime>
  <Pages>4</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2021-01-24T09:27:00Z</dcterms:created>
  <dcterms:modified xsi:type="dcterms:W3CDTF">2021-01-24T09:28:00Z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